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3339"/>
        <w:gridCol w:w="284"/>
        <w:gridCol w:w="5719"/>
      </w:tblGrid>
      <w:tr w:rsidR="003D1B71" w:rsidRPr="00E5123B" w14:paraId="1E732C36" w14:textId="77777777" w:rsidTr="00832DFD">
        <w:trPr>
          <w:trHeight w:val="2112"/>
        </w:trPr>
        <w:tc>
          <w:tcPr>
            <w:tcW w:w="4689" w:type="dxa"/>
            <w:gridSpan w:val="3"/>
            <w:vMerge w:val="restart"/>
            <w:tcBorders>
              <w:bottom w:val="nil"/>
            </w:tcBorders>
          </w:tcPr>
          <w:p w14:paraId="1C14828A" w14:textId="4271F728" w:rsidR="003D1B71" w:rsidRPr="00E5123B" w:rsidRDefault="007C0C8E" w:rsidP="00832DFD">
            <w:pPr>
              <w:pStyle w:val="Corpotesto"/>
              <w:kinsoku w:val="0"/>
              <w:overflowPunct w:val="0"/>
              <w:spacing w:after="240"/>
              <w:ind w:left="-120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1" locked="0" layoutInCell="1" allowOverlap="1" wp14:anchorId="4FC0C34E" wp14:editId="45D75E33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57785</wp:posOffset>
                  </wp:positionV>
                  <wp:extent cx="1737360" cy="21717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316" y="21411"/>
                      <wp:lineTo x="21316" y="0"/>
                      <wp:lineTo x="0" y="0"/>
                    </wp:wrapPolygon>
                  </wp:wrapTight>
                  <wp:docPr id="863637600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Merge w:val="restart"/>
            <w:tcBorders>
              <w:bottom w:val="nil"/>
            </w:tcBorders>
          </w:tcPr>
          <w:p w14:paraId="59E0B5AF" w14:textId="77777777" w:rsidR="003D1B71" w:rsidRPr="00FD7281" w:rsidRDefault="003D1B71" w:rsidP="00832DFD">
            <w:pPr>
              <w:pStyle w:val="Corpotesto"/>
              <w:kinsoku w:val="0"/>
              <w:overflowPunct w:val="0"/>
              <w:spacing w:after="24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5719" w:type="dxa"/>
            <w:tcBorders>
              <w:bottom w:val="nil"/>
            </w:tcBorders>
          </w:tcPr>
          <w:p w14:paraId="1CA6D457" w14:textId="136BCE22" w:rsidR="00832DFD" w:rsidRPr="009C4669" w:rsidRDefault="007D3E95" w:rsidP="00832DFD">
            <w:pPr>
              <w:pStyle w:val="Titolo"/>
              <w:spacing w:after="240"/>
            </w:pPr>
            <w:r w:rsidRPr="009C4669">
              <w:t>Davide</w:t>
            </w:r>
            <w:r w:rsidR="00E5123B" w:rsidRPr="009C4669">
              <w:t xml:space="preserve"> C</w:t>
            </w:r>
            <w:r w:rsidRPr="009C4669">
              <w:t>olombo</w:t>
            </w:r>
          </w:p>
          <w:p w14:paraId="472CD84F" w14:textId="21BDE6E9" w:rsidR="003D1B71" w:rsidRPr="009C4669" w:rsidRDefault="007D3E95" w:rsidP="00832DFD">
            <w:pPr>
              <w:pStyle w:val="Titolo"/>
              <w:spacing w:after="240"/>
              <w:rPr>
                <w:i/>
                <w:iCs/>
              </w:rPr>
            </w:pPr>
            <w:r w:rsidRPr="009C4669">
              <w:rPr>
                <w:i/>
                <w:iCs/>
                <w:sz w:val="28"/>
                <w:szCs w:val="24"/>
              </w:rPr>
              <w:t>Direttore Azienda Speciale Farmacie Comunali di Rho</w:t>
            </w:r>
          </w:p>
        </w:tc>
      </w:tr>
      <w:tr w:rsidR="003D1B71" w:rsidRPr="00E5123B" w14:paraId="6F69E770" w14:textId="77777777" w:rsidTr="00832DFD">
        <w:trPr>
          <w:trHeight w:val="1589"/>
        </w:trPr>
        <w:tc>
          <w:tcPr>
            <w:tcW w:w="4689" w:type="dxa"/>
            <w:gridSpan w:val="3"/>
            <w:vMerge/>
            <w:tcBorders>
              <w:bottom w:val="nil"/>
            </w:tcBorders>
          </w:tcPr>
          <w:p w14:paraId="4373E178" w14:textId="77777777" w:rsidR="003D1B71" w:rsidRPr="009C4669" w:rsidRDefault="003D1B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4F9D87DE" w14:textId="77777777" w:rsidR="003D1B71" w:rsidRPr="009C4669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719" w:type="dxa"/>
            <w:vMerge w:val="restart"/>
            <w:tcBorders>
              <w:bottom w:val="nil"/>
            </w:tcBorders>
            <w:vAlign w:val="bottom"/>
          </w:tcPr>
          <w:p w14:paraId="6972303B" w14:textId="4AC4FA33" w:rsidR="003D1B71" w:rsidRPr="009C4669" w:rsidRDefault="0046751A" w:rsidP="00832DFD">
            <w:pPr>
              <w:pStyle w:val="Titolo2"/>
              <w:jc w:val="both"/>
            </w:pPr>
            <w:r w:rsidRPr="009C4669">
              <w:t>Esperienze lavorative</w:t>
            </w:r>
          </w:p>
          <w:p w14:paraId="125A2508" w14:textId="77777777" w:rsidR="00392F88" w:rsidRPr="009C4669" w:rsidRDefault="00392F88" w:rsidP="00392F88"/>
          <w:p w14:paraId="5CB12671" w14:textId="056D709F" w:rsidR="003D1B71" w:rsidRPr="009C4669" w:rsidRDefault="0046751A" w:rsidP="00832DFD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Ottobre</w:t>
            </w:r>
            <w:r w:rsidR="00BB0AD4" w:rsidRPr="009C4669">
              <w:rPr>
                <w:sz w:val="20"/>
                <w:szCs w:val="22"/>
              </w:rPr>
              <w:t xml:space="preserve"> </w:t>
            </w:r>
            <w:r w:rsidR="00832DFD" w:rsidRPr="009C4669">
              <w:rPr>
                <w:sz w:val="20"/>
                <w:szCs w:val="22"/>
              </w:rPr>
              <w:t>2019</w:t>
            </w:r>
            <w:r w:rsidR="008A3738" w:rsidRPr="009C4669">
              <w:rPr>
                <w:sz w:val="20"/>
                <w:szCs w:val="22"/>
              </w:rPr>
              <w:t xml:space="preserve"> </w:t>
            </w:r>
            <w:r w:rsidR="003D1B71" w:rsidRPr="009C4669">
              <w:rPr>
                <w:rFonts w:eastAsia="Calibri"/>
                <w:sz w:val="20"/>
                <w:szCs w:val="22"/>
                <w:lang w:bidi="it-IT"/>
              </w:rPr>
              <w:t>–</w:t>
            </w:r>
            <w:r w:rsidR="008A3738" w:rsidRPr="009C4669">
              <w:rPr>
                <w:rFonts w:eastAsia="Calibri"/>
                <w:sz w:val="20"/>
                <w:szCs w:val="22"/>
                <w:lang w:bidi="it-IT"/>
              </w:rPr>
              <w:t xml:space="preserve"> </w:t>
            </w:r>
            <w:r w:rsidR="0045352F" w:rsidRPr="009C4669">
              <w:rPr>
                <w:sz w:val="20"/>
                <w:szCs w:val="22"/>
              </w:rPr>
              <w:t>Oggi</w:t>
            </w:r>
          </w:p>
          <w:p w14:paraId="131CA32E" w14:textId="2A722554" w:rsidR="00832DFD" w:rsidRPr="0046751A" w:rsidRDefault="0046751A" w:rsidP="00832DFD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46751A">
              <w:rPr>
                <w:sz w:val="20"/>
                <w:szCs w:val="22"/>
              </w:rPr>
              <w:t xml:space="preserve">Direttore Generale e Legale </w:t>
            </w:r>
            <w:r w:rsidR="001861F1" w:rsidRPr="0046751A">
              <w:rPr>
                <w:sz w:val="20"/>
                <w:szCs w:val="22"/>
              </w:rPr>
              <w:t>Rapp</w:t>
            </w:r>
            <w:r w:rsidR="001861F1">
              <w:rPr>
                <w:sz w:val="20"/>
                <w:szCs w:val="22"/>
              </w:rPr>
              <w:t>r</w:t>
            </w:r>
            <w:r w:rsidR="001861F1" w:rsidRPr="0046751A">
              <w:rPr>
                <w:sz w:val="20"/>
                <w:szCs w:val="22"/>
              </w:rPr>
              <w:t>esentante</w:t>
            </w:r>
            <w:r w:rsidR="007D4A53" w:rsidRPr="009C4669">
              <w:rPr>
                <w:b w:val="0"/>
                <w:bCs/>
                <w:sz w:val="20"/>
                <w:szCs w:val="22"/>
              </w:rPr>
              <w:t xml:space="preserve"> • </w:t>
            </w:r>
            <w:r w:rsidR="007D4A53" w:rsidRPr="0046751A">
              <w:rPr>
                <w:sz w:val="20"/>
                <w:szCs w:val="22"/>
              </w:rPr>
              <w:t xml:space="preserve">Azienda Speciale </w:t>
            </w:r>
            <w:r w:rsidR="007D4A53" w:rsidRPr="009C4669">
              <w:rPr>
                <w:sz w:val="20"/>
                <w:szCs w:val="22"/>
              </w:rPr>
              <w:t>Farmacie Comunali di Rho (MI)</w:t>
            </w:r>
          </w:p>
          <w:p w14:paraId="764C5169" w14:textId="2C0D06DD" w:rsidR="004E7ECD" w:rsidRPr="009C4669" w:rsidRDefault="0046751A" w:rsidP="00832DFD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Direzione e gestione strategica aziendale,</w:t>
            </w:r>
            <w:r w:rsidR="004E7ECD" w:rsidRPr="009C4669">
              <w:rPr>
                <w:b w:val="0"/>
                <w:bCs/>
                <w:sz w:val="20"/>
                <w:szCs w:val="22"/>
              </w:rPr>
              <w:t xml:space="preserve"> prendendo parte alle riunioni del Consiglio d’Amministrazione</w:t>
            </w:r>
            <w:r w:rsidR="00401E06" w:rsidRPr="009C4669">
              <w:rPr>
                <w:b w:val="0"/>
                <w:bCs/>
                <w:sz w:val="20"/>
                <w:szCs w:val="22"/>
              </w:rPr>
              <w:t xml:space="preserve"> </w:t>
            </w:r>
            <w:r w:rsidR="004E7ECD" w:rsidRPr="009C4669">
              <w:rPr>
                <w:b w:val="0"/>
                <w:bCs/>
                <w:sz w:val="20"/>
                <w:szCs w:val="22"/>
              </w:rPr>
              <w:t>partecipa</w:t>
            </w:r>
            <w:r w:rsidR="00401E06" w:rsidRPr="009C4669">
              <w:rPr>
                <w:b w:val="0"/>
                <w:bCs/>
                <w:sz w:val="20"/>
                <w:szCs w:val="22"/>
              </w:rPr>
              <w:t>zione</w:t>
            </w:r>
            <w:r w:rsidR="00830095" w:rsidRPr="009C4669">
              <w:rPr>
                <w:b w:val="0"/>
                <w:bCs/>
                <w:sz w:val="20"/>
                <w:szCs w:val="22"/>
              </w:rPr>
              <w:t xml:space="preserve"> diretta</w:t>
            </w:r>
            <w:r w:rsidR="004E7ECD" w:rsidRPr="009C4669">
              <w:rPr>
                <w:b w:val="0"/>
                <w:bCs/>
                <w:sz w:val="20"/>
                <w:szCs w:val="22"/>
              </w:rPr>
              <w:t xml:space="preserve"> alle decisioni ordinarie e straordinarie</w:t>
            </w:r>
            <w:r w:rsidR="00401E06" w:rsidRPr="009C4669">
              <w:rPr>
                <w:b w:val="0"/>
                <w:bCs/>
                <w:sz w:val="20"/>
                <w:szCs w:val="22"/>
              </w:rPr>
              <w:t xml:space="preserve"> oltre che</w:t>
            </w:r>
            <w:r w:rsidR="004E7ECD" w:rsidRPr="009C4669">
              <w:rPr>
                <w:b w:val="0"/>
                <w:bCs/>
                <w:sz w:val="20"/>
                <w:szCs w:val="22"/>
              </w:rPr>
              <w:t xml:space="preserve"> me</w:t>
            </w:r>
            <w:r w:rsidR="00401E06" w:rsidRPr="009C4669">
              <w:rPr>
                <w:b w:val="0"/>
                <w:bCs/>
                <w:sz w:val="20"/>
                <w:szCs w:val="22"/>
              </w:rPr>
              <w:t>ssa</w:t>
            </w:r>
            <w:r w:rsidR="004E7ECD" w:rsidRPr="009C4669">
              <w:rPr>
                <w:b w:val="0"/>
                <w:bCs/>
                <w:sz w:val="20"/>
                <w:szCs w:val="22"/>
              </w:rPr>
              <w:t xml:space="preserve"> in atto</w:t>
            </w:r>
            <w:r w:rsidR="00401E06" w:rsidRPr="009C4669">
              <w:rPr>
                <w:b w:val="0"/>
                <w:bCs/>
                <w:sz w:val="20"/>
                <w:szCs w:val="22"/>
              </w:rPr>
              <w:t xml:space="preserve"> di</w:t>
            </w:r>
            <w:r w:rsidR="004E7ECD" w:rsidRPr="009C4669">
              <w:rPr>
                <w:b w:val="0"/>
                <w:bCs/>
                <w:sz w:val="20"/>
                <w:szCs w:val="22"/>
              </w:rPr>
              <w:t xml:space="preserve"> quanto deliberato dal CDA.</w:t>
            </w:r>
          </w:p>
          <w:p w14:paraId="6E2FEB97" w14:textId="2F4B7C49" w:rsidR="00401E06" w:rsidRPr="009C4669" w:rsidRDefault="00401E06" w:rsidP="00832DFD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 xml:space="preserve">Creazione di procedure Aziendali; </w:t>
            </w:r>
            <w:r w:rsidR="00BC1967" w:rsidRPr="009C4669">
              <w:rPr>
                <w:b w:val="0"/>
                <w:bCs/>
                <w:sz w:val="20"/>
                <w:szCs w:val="22"/>
              </w:rPr>
              <w:t>continuo confront</w:t>
            </w:r>
            <w:r w:rsidR="000A4C8B" w:rsidRPr="009C4669">
              <w:rPr>
                <w:b w:val="0"/>
                <w:bCs/>
                <w:sz w:val="20"/>
                <w:szCs w:val="22"/>
              </w:rPr>
              <w:t>o</w:t>
            </w:r>
            <w:r w:rsidR="00BC1967" w:rsidRPr="009C4669">
              <w:rPr>
                <w:b w:val="0"/>
                <w:bCs/>
                <w:sz w:val="20"/>
                <w:szCs w:val="22"/>
              </w:rPr>
              <w:t xml:space="preserve"> con i</w:t>
            </w:r>
            <w:r w:rsidRPr="009C4669">
              <w:rPr>
                <w:b w:val="0"/>
                <w:bCs/>
                <w:sz w:val="20"/>
                <w:szCs w:val="22"/>
              </w:rPr>
              <w:t xml:space="preserve"> vari organi Aziendali, Presidente, DPO, ODV ecce </w:t>
            </w:r>
            <w:r w:rsidR="00BC1967" w:rsidRPr="009C4669">
              <w:rPr>
                <w:b w:val="0"/>
                <w:bCs/>
                <w:sz w:val="20"/>
                <w:szCs w:val="22"/>
              </w:rPr>
              <w:t>e</w:t>
            </w:r>
            <w:r w:rsidRPr="009C4669">
              <w:rPr>
                <w:b w:val="0"/>
                <w:bCs/>
                <w:sz w:val="20"/>
                <w:szCs w:val="22"/>
              </w:rPr>
              <w:t xml:space="preserve">cc </w:t>
            </w:r>
            <w:r w:rsidR="00BC1967" w:rsidRPr="009C4669">
              <w:rPr>
                <w:b w:val="0"/>
                <w:bCs/>
                <w:sz w:val="20"/>
                <w:szCs w:val="22"/>
              </w:rPr>
              <w:t>finalizzato a creare</w:t>
            </w:r>
            <w:r w:rsidRPr="009C4669">
              <w:rPr>
                <w:b w:val="0"/>
                <w:bCs/>
                <w:sz w:val="20"/>
                <w:szCs w:val="22"/>
              </w:rPr>
              <w:t xml:space="preserve"> delle procedure interne </w:t>
            </w:r>
            <w:r w:rsidR="00BC1967" w:rsidRPr="009C4669">
              <w:rPr>
                <w:b w:val="0"/>
                <w:bCs/>
                <w:sz w:val="20"/>
                <w:szCs w:val="22"/>
              </w:rPr>
              <w:t>per l’</w:t>
            </w:r>
            <w:r w:rsidRPr="009C4669">
              <w:rPr>
                <w:b w:val="0"/>
                <w:bCs/>
                <w:sz w:val="20"/>
                <w:szCs w:val="22"/>
              </w:rPr>
              <w:t>ottimizzazione delle risorse e</w:t>
            </w:r>
            <w:r w:rsidR="00BC1967" w:rsidRPr="009C4669">
              <w:rPr>
                <w:b w:val="0"/>
                <w:bCs/>
                <w:sz w:val="20"/>
                <w:szCs w:val="22"/>
              </w:rPr>
              <w:t xml:space="preserve"> </w:t>
            </w:r>
            <w:r w:rsidRPr="009C4669">
              <w:rPr>
                <w:b w:val="0"/>
                <w:bCs/>
                <w:sz w:val="20"/>
                <w:szCs w:val="22"/>
              </w:rPr>
              <w:t>la riduzione de</w:t>
            </w:r>
            <w:r w:rsidR="00BC1967" w:rsidRPr="009C4669">
              <w:rPr>
                <w:b w:val="0"/>
                <w:bCs/>
                <w:sz w:val="20"/>
                <w:szCs w:val="22"/>
              </w:rPr>
              <w:t>gli errori</w:t>
            </w:r>
            <w:r w:rsidRPr="009C4669">
              <w:rPr>
                <w:b w:val="0"/>
                <w:bCs/>
                <w:sz w:val="20"/>
                <w:szCs w:val="22"/>
              </w:rPr>
              <w:t>.</w:t>
            </w:r>
          </w:p>
          <w:p w14:paraId="60D7B0E7" w14:textId="7811D66E" w:rsidR="004E7ECD" w:rsidRPr="009C4669" w:rsidRDefault="004E7ECD" w:rsidP="00832DFD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G</w:t>
            </w:r>
            <w:r w:rsidR="0046751A" w:rsidRPr="009C4669">
              <w:rPr>
                <w:b w:val="0"/>
                <w:bCs/>
                <w:sz w:val="20"/>
                <w:szCs w:val="22"/>
              </w:rPr>
              <w:t>estione del personale e misurazione delle performance,</w:t>
            </w:r>
            <w:r w:rsidRPr="009C4669">
              <w:rPr>
                <w:b w:val="0"/>
                <w:bCs/>
                <w:sz w:val="20"/>
                <w:szCs w:val="22"/>
              </w:rPr>
              <w:t xml:space="preserve"> delega esclusiva per quanto riguarda la gestione del Personale e dei rapport</w:t>
            </w:r>
            <w:r w:rsidR="00401E06" w:rsidRPr="009C4669">
              <w:rPr>
                <w:b w:val="0"/>
                <w:bCs/>
                <w:sz w:val="20"/>
                <w:szCs w:val="22"/>
              </w:rPr>
              <w:t>i</w:t>
            </w:r>
            <w:r w:rsidRPr="009C4669">
              <w:rPr>
                <w:b w:val="0"/>
                <w:bCs/>
                <w:sz w:val="20"/>
                <w:szCs w:val="22"/>
              </w:rPr>
              <w:t xml:space="preserve"> con le sigle Sindacali presenti in Azienda</w:t>
            </w:r>
            <w:r w:rsidR="00401E06" w:rsidRPr="009C4669">
              <w:rPr>
                <w:b w:val="0"/>
                <w:bCs/>
                <w:sz w:val="20"/>
                <w:szCs w:val="22"/>
              </w:rPr>
              <w:t>.</w:t>
            </w:r>
          </w:p>
          <w:p w14:paraId="0E6EFAD1" w14:textId="5298EC61" w:rsidR="001549E0" w:rsidRPr="009C4669" w:rsidRDefault="00401E06" w:rsidP="00832DFD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A</w:t>
            </w:r>
            <w:r w:rsidR="0046751A" w:rsidRPr="009C4669">
              <w:rPr>
                <w:b w:val="0"/>
                <w:bCs/>
                <w:sz w:val="20"/>
                <w:szCs w:val="22"/>
              </w:rPr>
              <w:t>dozione della migliore strategia commerciale e sviluppo di nuovi servizi rivolti alla cittadinanza</w:t>
            </w:r>
            <w:r w:rsidR="00BC1967" w:rsidRPr="009C4669">
              <w:rPr>
                <w:b w:val="0"/>
                <w:bCs/>
                <w:sz w:val="20"/>
                <w:szCs w:val="22"/>
              </w:rPr>
              <w:t>.</w:t>
            </w:r>
          </w:p>
          <w:p w14:paraId="1FE52FF6" w14:textId="05B98DD0" w:rsidR="00832DFD" w:rsidRPr="009C4669" w:rsidRDefault="007D4A53" w:rsidP="00832DFD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Aprile</w:t>
            </w:r>
            <w:r w:rsidR="0056587F" w:rsidRPr="009C4669">
              <w:rPr>
                <w:sz w:val="20"/>
                <w:szCs w:val="22"/>
              </w:rPr>
              <w:t xml:space="preserve"> </w:t>
            </w:r>
            <w:r w:rsidR="00832DFD" w:rsidRPr="009C4669">
              <w:rPr>
                <w:sz w:val="20"/>
                <w:szCs w:val="22"/>
              </w:rPr>
              <w:t>201</w:t>
            </w:r>
            <w:r w:rsidRPr="009C4669">
              <w:rPr>
                <w:sz w:val="20"/>
                <w:szCs w:val="22"/>
              </w:rPr>
              <w:t>7</w:t>
            </w:r>
            <w:r w:rsidR="008A3738" w:rsidRPr="009C4669">
              <w:rPr>
                <w:sz w:val="20"/>
                <w:szCs w:val="22"/>
              </w:rPr>
              <w:t xml:space="preserve"> </w:t>
            </w:r>
            <w:r w:rsidR="00832DFD" w:rsidRPr="009C4669">
              <w:rPr>
                <w:rFonts w:eastAsia="Calibri"/>
                <w:sz w:val="20"/>
                <w:szCs w:val="22"/>
                <w:lang w:bidi="it-IT"/>
              </w:rPr>
              <w:t>–</w:t>
            </w:r>
            <w:r w:rsidRPr="009C4669">
              <w:rPr>
                <w:rFonts w:eastAsia="Calibri"/>
                <w:sz w:val="20"/>
                <w:szCs w:val="22"/>
                <w:lang w:bidi="it-IT"/>
              </w:rPr>
              <w:t xml:space="preserve"> Ottobre</w:t>
            </w:r>
            <w:r w:rsidR="0056587F" w:rsidRPr="009C4669">
              <w:rPr>
                <w:rFonts w:eastAsia="Calibri"/>
                <w:sz w:val="20"/>
                <w:szCs w:val="22"/>
                <w:lang w:bidi="it-IT"/>
              </w:rPr>
              <w:t xml:space="preserve"> </w:t>
            </w:r>
            <w:r w:rsidR="008A3738" w:rsidRPr="009C4669">
              <w:rPr>
                <w:rFonts w:eastAsia="Calibri"/>
                <w:sz w:val="20"/>
                <w:szCs w:val="22"/>
                <w:lang w:bidi="it-IT"/>
              </w:rPr>
              <w:t>2019</w:t>
            </w:r>
          </w:p>
          <w:p w14:paraId="366DAF4F" w14:textId="754872BE" w:rsidR="00832DFD" w:rsidRPr="009C4669" w:rsidRDefault="007D4A53" w:rsidP="00832DFD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Coordinatore Servizio Farmacie</w:t>
            </w:r>
            <w:r w:rsidR="00832DFD" w:rsidRPr="009C4669">
              <w:rPr>
                <w:b w:val="0"/>
                <w:bCs/>
                <w:sz w:val="20"/>
                <w:szCs w:val="22"/>
              </w:rPr>
              <w:t xml:space="preserve"> • </w:t>
            </w:r>
            <w:r w:rsidR="001956C8" w:rsidRPr="009C4669">
              <w:rPr>
                <w:sz w:val="20"/>
                <w:szCs w:val="22"/>
              </w:rPr>
              <w:t xml:space="preserve">AMR </w:t>
            </w:r>
            <w:r w:rsidR="00EE7EE7" w:rsidRPr="009C4669">
              <w:rPr>
                <w:sz w:val="20"/>
                <w:szCs w:val="22"/>
              </w:rPr>
              <w:t>Azienda Multiservizi Rovereto</w:t>
            </w:r>
            <w:r w:rsidR="0045352F" w:rsidRPr="009C4669">
              <w:rPr>
                <w:sz w:val="20"/>
                <w:szCs w:val="22"/>
              </w:rPr>
              <w:t>.</w:t>
            </w:r>
          </w:p>
          <w:p w14:paraId="28EB335B" w14:textId="5F60BA70" w:rsidR="0056587F" w:rsidRPr="009C4669" w:rsidRDefault="000A4C8B" w:rsidP="008A3738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Sviluppo e coordinamento</w:t>
            </w:r>
            <w:r w:rsidR="001549E0" w:rsidRPr="009C4669">
              <w:rPr>
                <w:b w:val="0"/>
                <w:bCs/>
                <w:sz w:val="20"/>
                <w:szCs w:val="22"/>
              </w:rPr>
              <w:t xml:space="preserve"> dell’asset farmacie all’interno della società multiservizi comunale</w:t>
            </w:r>
          </w:p>
          <w:p w14:paraId="6DCD49DC" w14:textId="103E141B" w:rsidR="000A4C8B" w:rsidRPr="009C4669" w:rsidRDefault="000A4C8B" w:rsidP="008A3738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Sviluppo di una nuova organizzazione interna tra le varie sedi farmaceutiche aziendali</w:t>
            </w:r>
          </w:p>
          <w:p w14:paraId="621DF2BD" w14:textId="4F754C5E" w:rsidR="0056587F" w:rsidRPr="009C4669" w:rsidRDefault="001549E0" w:rsidP="008A3738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Direzione tecnica della principale sede farmaceutica del gruppo</w:t>
            </w:r>
          </w:p>
          <w:p w14:paraId="3A80B831" w14:textId="51CFE330" w:rsidR="001549E0" w:rsidRPr="009C4669" w:rsidRDefault="000A4C8B" w:rsidP="008A3738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 xml:space="preserve">Pianificazione e coordinamento della strategia commerciale </w:t>
            </w:r>
          </w:p>
          <w:p w14:paraId="612E08F4" w14:textId="314F7ACD" w:rsidR="000A4C8B" w:rsidRPr="009C4669" w:rsidRDefault="000A4C8B" w:rsidP="0056587F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Collaborazione nella gestione del personale con l’ufficio preposto.</w:t>
            </w:r>
          </w:p>
          <w:p w14:paraId="49E3B17F" w14:textId="257B67AA" w:rsidR="008A3738" w:rsidRPr="009C4669" w:rsidRDefault="00D66089" w:rsidP="008A3738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 xml:space="preserve">Novembre </w:t>
            </w:r>
            <w:r w:rsidR="008A3738" w:rsidRPr="009C4669">
              <w:rPr>
                <w:sz w:val="20"/>
                <w:szCs w:val="22"/>
              </w:rPr>
              <w:t>20</w:t>
            </w:r>
            <w:r w:rsidR="00BE5CB8" w:rsidRPr="009C4669">
              <w:rPr>
                <w:sz w:val="20"/>
                <w:szCs w:val="22"/>
              </w:rPr>
              <w:t>1</w:t>
            </w:r>
            <w:r w:rsidRPr="009C4669">
              <w:rPr>
                <w:sz w:val="20"/>
                <w:szCs w:val="22"/>
              </w:rPr>
              <w:t>6</w:t>
            </w:r>
            <w:r w:rsidR="008A3738" w:rsidRPr="009C4669">
              <w:rPr>
                <w:sz w:val="20"/>
                <w:szCs w:val="22"/>
              </w:rPr>
              <w:t xml:space="preserve"> </w:t>
            </w:r>
            <w:r w:rsidR="008A3738" w:rsidRPr="009C4669">
              <w:rPr>
                <w:rFonts w:eastAsia="Calibri"/>
                <w:sz w:val="20"/>
                <w:szCs w:val="22"/>
                <w:lang w:bidi="it-IT"/>
              </w:rPr>
              <w:t>–</w:t>
            </w:r>
            <w:r w:rsidR="0056587F" w:rsidRPr="009C4669">
              <w:rPr>
                <w:rFonts w:eastAsia="Calibri"/>
                <w:sz w:val="20"/>
                <w:szCs w:val="22"/>
                <w:lang w:bidi="it-IT"/>
              </w:rPr>
              <w:t xml:space="preserve">April </w:t>
            </w:r>
            <w:r w:rsidR="008A3738" w:rsidRPr="009C4669">
              <w:rPr>
                <w:rFonts w:eastAsia="Calibri"/>
                <w:sz w:val="20"/>
                <w:szCs w:val="22"/>
                <w:lang w:bidi="it-IT"/>
              </w:rPr>
              <w:t>20</w:t>
            </w:r>
            <w:r w:rsidR="00BE5CB8" w:rsidRPr="009C4669">
              <w:rPr>
                <w:rFonts w:eastAsia="Calibri"/>
                <w:sz w:val="20"/>
                <w:szCs w:val="22"/>
                <w:lang w:bidi="it-IT"/>
              </w:rPr>
              <w:t>17</w:t>
            </w:r>
          </w:p>
          <w:p w14:paraId="3F1D40A9" w14:textId="670CE8B6" w:rsidR="008A3738" w:rsidRPr="009C4669" w:rsidRDefault="00D66089" w:rsidP="008A3738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Direttore Farmacia</w:t>
            </w:r>
            <w:r w:rsidR="008A3738" w:rsidRPr="009C4669">
              <w:rPr>
                <w:b w:val="0"/>
                <w:bCs/>
                <w:sz w:val="20"/>
                <w:szCs w:val="22"/>
              </w:rPr>
              <w:t xml:space="preserve"> • </w:t>
            </w:r>
            <w:r w:rsidRPr="009C4669">
              <w:rPr>
                <w:sz w:val="20"/>
                <w:szCs w:val="22"/>
              </w:rPr>
              <w:t>Farmacia Bellagio (CO)</w:t>
            </w:r>
            <w:r w:rsidR="0045352F" w:rsidRPr="009C4669">
              <w:rPr>
                <w:sz w:val="20"/>
                <w:szCs w:val="22"/>
              </w:rPr>
              <w:t>.</w:t>
            </w:r>
          </w:p>
          <w:p w14:paraId="60465FF8" w14:textId="6D252096" w:rsidR="0056587F" w:rsidRPr="009C4669" w:rsidRDefault="00D66089" w:rsidP="00832DFD">
            <w:pPr>
              <w:pStyle w:val="Titolo2"/>
              <w:jc w:val="both"/>
              <w:rPr>
                <w:rFonts w:ascii="Calibri" w:hAnsi="Calibri" w:cs="Calibri"/>
                <w:b w:val="0"/>
                <w:color w:val="000000" w:themeColor="text1"/>
                <w:sz w:val="20"/>
                <w:szCs w:val="22"/>
                <w:u w:val="none"/>
              </w:rPr>
            </w:pPr>
            <w:r w:rsidRPr="009C4669">
              <w:rPr>
                <w:rFonts w:ascii="Calibri" w:hAnsi="Calibri" w:cs="Calibri"/>
                <w:b w:val="0"/>
                <w:color w:val="000000" w:themeColor="text1"/>
                <w:sz w:val="20"/>
                <w:szCs w:val="22"/>
                <w:u w:val="none"/>
              </w:rPr>
              <w:t>Direzione tecnica della sede con il compito dell’ottimizzazione commerciale.</w:t>
            </w:r>
          </w:p>
          <w:p w14:paraId="3418656B" w14:textId="0B08292E" w:rsidR="00D66089" w:rsidRPr="009C4669" w:rsidRDefault="00D66089" w:rsidP="00D66089">
            <w:r w:rsidRPr="009C4669">
              <w:t>Creazione di procedure interne per la creazione ed l’interpretazione dei principali KPI.</w:t>
            </w:r>
          </w:p>
          <w:p w14:paraId="006727AA" w14:textId="4AFF8BB6" w:rsidR="00BE5CB8" w:rsidRPr="009C4669" w:rsidRDefault="00D66089" w:rsidP="00BE5CB8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lastRenderedPageBreak/>
              <w:t>Settembre</w:t>
            </w:r>
            <w:r w:rsidR="00BE5CB8" w:rsidRPr="009C4669">
              <w:rPr>
                <w:sz w:val="20"/>
                <w:szCs w:val="22"/>
              </w:rPr>
              <w:t xml:space="preserve"> 201</w:t>
            </w:r>
            <w:r w:rsidRPr="009C4669">
              <w:rPr>
                <w:sz w:val="20"/>
                <w:szCs w:val="22"/>
              </w:rPr>
              <w:t>6</w:t>
            </w:r>
            <w:r w:rsidR="00BE5CB8" w:rsidRPr="009C4669">
              <w:rPr>
                <w:sz w:val="20"/>
                <w:szCs w:val="22"/>
              </w:rPr>
              <w:t xml:space="preserve"> </w:t>
            </w:r>
            <w:r w:rsidR="00BE5CB8" w:rsidRPr="009C4669">
              <w:rPr>
                <w:rFonts w:eastAsia="Calibri"/>
                <w:sz w:val="20"/>
                <w:szCs w:val="22"/>
                <w:lang w:bidi="it-IT"/>
              </w:rPr>
              <w:t xml:space="preserve">– </w:t>
            </w:r>
            <w:r w:rsidR="00675647" w:rsidRPr="009C4669">
              <w:rPr>
                <w:rFonts w:eastAsia="Calibri"/>
                <w:sz w:val="20"/>
                <w:szCs w:val="22"/>
                <w:lang w:bidi="it-IT"/>
              </w:rPr>
              <w:t>Marzo</w:t>
            </w:r>
            <w:r w:rsidR="00BE5CB8" w:rsidRPr="009C4669">
              <w:rPr>
                <w:rFonts w:eastAsia="Calibri"/>
                <w:sz w:val="20"/>
                <w:szCs w:val="22"/>
                <w:lang w:bidi="it-IT"/>
              </w:rPr>
              <w:t xml:space="preserve"> 201</w:t>
            </w:r>
            <w:r w:rsidR="00675647" w:rsidRPr="009C4669">
              <w:rPr>
                <w:rFonts w:eastAsia="Calibri"/>
                <w:sz w:val="20"/>
                <w:szCs w:val="22"/>
                <w:lang w:bidi="it-IT"/>
              </w:rPr>
              <w:t>7</w:t>
            </w:r>
          </w:p>
          <w:p w14:paraId="106950D2" w14:textId="3D0AEC02" w:rsidR="00BE5CB8" w:rsidRPr="009C4669" w:rsidRDefault="00675647" w:rsidP="00BE5CB8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Progetto con prof. Jommi</w:t>
            </w:r>
            <w:r w:rsidR="00BE5CB8" w:rsidRPr="009C4669">
              <w:rPr>
                <w:b w:val="0"/>
                <w:bCs/>
                <w:sz w:val="20"/>
                <w:szCs w:val="22"/>
              </w:rPr>
              <w:t xml:space="preserve"> •</w:t>
            </w:r>
            <w:r w:rsidRPr="009C4669">
              <w:rPr>
                <w:b w:val="0"/>
                <w:bCs/>
                <w:sz w:val="20"/>
                <w:szCs w:val="22"/>
              </w:rPr>
              <w:t xml:space="preserve"> </w:t>
            </w:r>
            <w:r w:rsidRPr="009C4669">
              <w:rPr>
                <w:sz w:val="20"/>
                <w:szCs w:val="22"/>
              </w:rPr>
              <w:t>Università Bocconi</w:t>
            </w:r>
            <w:r w:rsidR="0045352F" w:rsidRPr="009C4669">
              <w:rPr>
                <w:sz w:val="20"/>
                <w:szCs w:val="22"/>
              </w:rPr>
              <w:t>.</w:t>
            </w:r>
          </w:p>
          <w:p w14:paraId="3F643810" w14:textId="01835555" w:rsidR="00675647" w:rsidRPr="009C4669" w:rsidRDefault="00675647" w:rsidP="00BE5CB8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Progetto finalizzato all’analisi e alla valutazione farmacoeconomica di alcuni particolari farmaci innovativ</w:t>
            </w:r>
            <w:r w:rsidR="008D2B83" w:rsidRPr="009C4669">
              <w:rPr>
                <w:b w:val="0"/>
                <w:bCs/>
                <w:sz w:val="20"/>
                <w:szCs w:val="22"/>
              </w:rPr>
              <w:t>i</w:t>
            </w:r>
            <w:r w:rsidRPr="009C4669">
              <w:rPr>
                <w:b w:val="0"/>
                <w:bCs/>
                <w:sz w:val="20"/>
                <w:szCs w:val="22"/>
              </w:rPr>
              <w:t xml:space="preserve">. </w:t>
            </w:r>
            <w:r w:rsidR="008D2B83" w:rsidRPr="009C4669">
              <w:rPr>
                <w:b w:val="0"/>
                <w:bCs/>
                <w:sz w:val="20"/>
                <w:szCs w:val="22"/>
              </w:rPr>
              <w:t>L’</w:t>
            </w:r>
            <w:r w:rsidRPr="009C4669">
              <w:rPr>
                <w:b w:val="0"/>
                <w:bCs/>
                <w:sz w:val="20"/>
                <w:szCs w:val="22"/>
              </w:rPr>
              <w:t xml:space="preserve"> attenzione è stata dedicate all’analisi costo-efficacia e diversi approfondimentimenti </w:t>
            </w:r>
            <w:r w:rsidR="008D2B83" w:rsidRPr="009C4669">
              <w:rPr>
                <w:b w:val="0"/>
                <w:bCs/>
                <w:sz w:val="20"/>
                <w:szCs w:val="22"/>
              </w:rPr>
              <w:t>sono stati dedicati a</w:t>
            </w:r>
            <w:r w:rsidRPr="009C4669">
              <w:rPr>
                <w:b w:val="0"/>
                <w:bCs/>
                <w:sz w:val="20"/>
                <w:szCs w:val="22"/>
              </w:rPr>
              <w:t>l modello albero decisionale di Markov</w:t>
            </w:r>
          </w:p>
          <w:p w14:paraId="457BB7D5" w14:textId="6C23841C" w:rsidR="00BE5CB8" w:rsidRPr="009C4669" w:rsidRDefault="00AE43C3" w:rsidP="00BE5CB8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 xml:space="preserve">Settembre </w:t>
            </w:r>
            <w:r w:rsidR="00BE5CB8" w:rsidRPr="009C4669">
              <w:rPr>
                <w:sz w:val="20"/>
                <w:szCs w:val="22"/>
              </w:rPr>
              <w:t>201</w:t>
            </w:r>
            <w:r w:rsidRPr="009C4669">
              <w:rPr>
                <w:sz w:val="20"/>
                <w:szCs w:val="22"/>
              </w:rPr>
              <w:t>5</w:t>
            </w:r>
            <w:r w:rsidR="00BE5CB8" w:rsidRPr="009C4669">
              <w:rPr>
                <w:sz w:val="20"/>
                <w:szCs w:val="22"/>
              </w:rPr>
              <w:t xml:space="preserve"> </w:t>
            </w:r>
            <w:r w:rsidR="00BE5CB8" w:rsidRPr="009C4669">
              <w:rPr>
                <w:rFonts w:eastAsia="Calibri"/>
                <w:sz w:val="20"/>
                <w:szCs w:val="22"/>
                <w:lang w:bidi="it-IT"/>
              </w:rPr>
              <w:t>– Ottobre 201</w:t>
            </w:r>
            <w:r w:rsidRPr="009C4669">
              <w:rPr>
                <w:rFonts w:eastAsia="Calibri"/>
                <w:sz w:val="20"/>
                <w:szCs w:val="22"/>
                <w:lang w:bidi="it-IT"/>
              </w:rPr>
              <w:t>6</w:t>
            </w:r>
          </w:p>
          <w:p w14:paraId="36484457" w14:textId="02EC4475" w:rsidR="00BE5CB8" w:rsidRPr="009C4669" w:rsidRDefault="00BE5CB8" w:rsidP="00BE5CB8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Co</w:t>
            </w:r>
            <w:r w:rsidR="00AE43C3" w:rsidRPr="009C4669">
              <w:rPr>
                <w:sz w:val="20"/>
                <w:szCs w:val="22"/>
              </w:rPr>
              <w:t>llaborazione Prof. Genazzani (AIFA)</w:t>
            </w:r>
            <w:r w:rsidRPr="009C4669">
              <w:rPr>
                <w:b w:val="0"/>
                <w:bCs/>
                <w:sz w:val="20"/>
                <w:szCs w:val="22"/>
              </w:rPr>
              <w:t xml:space="preserve"> • </w:t>
            </w:r>
            <w:r w:rsidR="00431F49" w:rsidRPr="009C4669">
              <w:rPr>
                <w:sz w:val="20"/>
                <w:szCs w:val="22"/>
              </w:rPr>
              <w:t>Università del Piemonte Orientale</w:t>
            </w:r>
            <w:r w:rsidR="0045352F" w:rsidRPr="009C4669">
              <w:rPr>
                <w:sz w:val="20"/>
                <w:szCs w:val="22"/>
              </w:rPr>
              <w:t>.</w:t>
            </w:r>
          </w:p>
          <w:p w14:paraId="0C824761" w14:textId="5DF1DDAC" w:rsidR="00431F49" w:rsidRPr="009C4669" w:rsidRDefault="00431F49" w:rsidP="00BE5CB8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Progetto dedicato alla valutazione dell’innovatività dei nuovi farmaci presentati all’Agenzia Regolaria Italiana (AIFA)</w:t>
            </w:r>
          </w:p>
          <w:p w14:paraId="69B4898A" w14:textId="27631193" w:rsidR="00431F49" w:rsidRPr="009C4669" w:rsidRDefault="00431F49" w:rsidP="00BE5CB8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Venivano creati degli HTA interni dopo una ricerca ed un’analisi dell’EPAR presentato in EMA, delle valutazioni delle alter Agenzie Regolatorie Nazioneli e dei nuovi trials clinici</w:t>
            </w:r>
          </w:p>
          <w:p w14:paraId="752CFEFB" w14:textId="1BE99172" w:rsidR="00BE5CB8" w:rsidRPr="009C4669" w:rsidRDefault="00BE5CB8" w:rsidP="00BE5CB8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A</w:t>
            </w:r>
            <w:r w:rsidR="00DD64D4" w:rsidRPr="009C4669">
              <w:rPr>
                <w:sz w:val="20"/>
                <w:szCs w:val="22"/>
              </w:rPr>
              <w:t>gosto</w:t>
            </w:r>
            <w:r w:rsidRPr="009C4669">
              <w:rPr>
                <w:sz w:val="20"/>
                <w:szCs w:val="22"/>
              </w:rPr>
              <w:t xml:space="preserve"> 201</w:t>
            </w:r>
            <w:r w:rsidR="00DD64D4" w:rsidRPr="009C4669">
              <w:rPr>
                <w:sz w:val="20"/>
                <w:szCs w:val="22"/>
              </w:rPr>
              <w:t>5</w:t>
            </w:r>
            <w:r w:rsidRPr="009C4669">
              <w:rPr>
                <w:sz w:val="20"/>
                <w:szCs w:val="22"/>
              </w:rPr>
              <w:t xml:space="preserve"> </w:t>
            </w:r>
            <w:r w:rsidRPr="009C4669">
              <w:rPr>
                <w:rFonts w:eastAsia="Calibri"/>
                <w:sz w:val="20"/>
                <w:szCs w:val="22"/>
                <w:lang w:bidi="it-IT"/>
              </w:rPr>
              <w:t xml:space="preserve">– </w:t>
            </w:r>
            <w:r w:rsidR="00815D5E" w:rsidRPr="009C4669">
              <w:rPr>
                <w:rFonts w:eastAsia="Calibri"/>
                <w:sz w:val="20"/>
                <w:szCs w:val="22"/>
                <w:lang w:bidi="it-IT"/>
              </w:rPr>
              <w:t>Novembre</w:t>
            </w:r>
            <w:r w:rsidRPr="009C4669">
              <w:rPr>
                <w:rFonts w:eastAsia="Calibri"/>
                <w:sz w:val="20"/>
                <w:szCs w:val="22"/>
                <w:lang w:bidi="it-IT"/>
              </w:rPr>
              <w:t xml:space="preserve"> 201</w:t>
            </w:r>
            <w:r w:rsidR="00DD64D4" w:rsidRPr="009C4669">
              <w:rPr>
                <w:rFonts w:eastAsia="Calibri"/>
                <w:sz w:val="20"/>
                <w:szCs w:val="22"/>
                <w:lang w:bidi="it-IT"/>
              </w:rPr>
              <w:t>7</w:t>
            </w:r>
          </w:p>
          <w:p w14:paraId="5A3EDFCA" w14:textId="14044589" w:rsidR="00BE5CB8" w:rsidRPr="009C4669" w:rsidRDefault="00815D5E" w:rsidP="00BE5CB8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Farmacista Libero Professionista</w:t>
            </w:r>
            <w:r w:rsidR="00BE5CB8" w:rsidRPr="009C4669">
              <w:rPr>
                <w:b w:val="0"/>
                <w:bCs/>
                <w:sz w:val="20"/>
                <w:szCs w:val="22"/>
              </w:rPr>
              <w:t xml:space="preserve"> • </w:t>
            </w:r>
            <w:r w:rsidRPr="009C4669">
              <w:rPr>
                <w:sz w:val="20"/>
                <w:szCs w:val="22"/>
              </w:rPr>
              <w:t>Diverse realtà del territorio Milanese e Brianzolo</w:t>
            </w:r>
            <w:r w:rsidR="0045352F" w:rsidRPr="009C4669">
              <w:rPr>
                <w:sz w:val="20"/>
                <w:szCs w:val="22"/>
              </w:rPr>
              <w:t>.</w:t>
            </w:r>
          </w:p>
          <w:p w14:paraId="462CB603" w14:textId="649A0C44" w:rsidR="00BE5CB8" w:rsidRPr="009C4669" w:rsidRDefault="00815D5E" w:rsidP="00BE5CB8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Collaborazione nella gestione della Sede Farmaceutica</w:t>
            </w:r>
          </w:p>
          <w:p w14:paraId="64B72F1C" w14:textId="7EF27035" w:rsidR="00815D5E" w:rsidRPr="009C4669" w:rsidRDefault="00BE5CB8" w:rsidP="00815D5E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bCs/>
                <w:sz w:val="20"/>
              </w:rPr>
              <w:t xml:space="preserve"> </w:t>
            </w:r>
            <w:r w:rsidR="00815D5E" w:rsidRPr="009C4669">
              <w:rPr>
                <w:sz w:val="20"/>
                <w:szCs w:val="22"/>
              </w:rPr>
              <w:t xml:space="preserve">Giugno 2005 </w:t>
            </w:r>
            <w:r w:rsidR="00815D5E" w:rsidRPr="009C4669">
              <w:rPr>
                <w:rFonts w:eastAsia="Calibri"/>
                <w:sz w:val="20"/>
                <w:szCs w:val="22"/>
                <w:lang w:bidi="it-IT"/>
              </w:rPr>
              <w:t>– Agosto 2015</w:t>
            </w:r>
          </w:p>
          <w:p w14:paraId="629732CA" w14:textId="16249211" w:rsidR="00815D5E" w:rsidRPr="009C4669" w:rsidRDefault="007C13FF" w:rsidP="00815D5E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Direttore Farmacia</w:t>
            </w:r>
            <w:r w:rsidR="00815D5E" w:rsidRPr="009C4669">
              <w:rPr>
                <w:b w:val="0"/>
                <w:bCs/>
                <w:sz w:val="20"/>
                <w:szCs w:val="22"/>
              </w:rPr>
              <w:t xml:space="preserve"> • </w:t>
            </w:r>
            <w:r w:rsidRPr="009C4669">
              <w:rPr>
                <w:sz w:val="20"/>
                <w:szCs w:val="22"/>
              </w:rPr>
              <w:t>ASPES srl (MB)</w:t>
            </w:r>
            <w:r w:rsidR="0045352F" w:rsidRPr="009C4669">
              <w:rPr>
                <w:sz w:val="20"/>
                <w:szCs w:val="22"/>
              </w:rPr>
              <w:t>.</w:t>
            </w:r>
          </w:p>
          <w:p w14:paraId="0A78EE17" w14:textId="4F37F8AD" w:rsidR="007C13FF" w:rsidRPr="009C4669" w:rsidRDefault="007C13FF" w:rsidP="00815D5E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Apertura e Direzione della Farmacia Comunale gestita dall’Azienda municipalizzata multiservizi.</w:t>
            </w:r>
          </w:p>
          <w:p w14:paraId="6D86E430" w14:textId="0BF67EE7" w:rsidR="00815D5E" w:rsidRPr="009C4669" w:rsidRDefault="00815D5E" w:rsidP="00815D5E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Agosto 20</w:t>
            </w:r>
            <w:r w:rsidR="007C13FF" w:rsidRPr="009C4669">
              <w:rPr>
                <w:sz w:val="20"/>
                <w:szCs w:val="22"/>
              </w:rPr>
              <w:t>03</w:t>
            </w:r>
            <w:r w:rsidRPr="009C4669">
              <w:rPr>
                <w:sz w:val="20"/>
                <w:szCs w:val="22"/>
              </w:rPr>
              <w:t xml:space="preserve"> </w:t>
            </w:r>
            <w:r w:rsidRPr="009C4669">
              <w:rPr>
                <w:rFonts w:eastAsia="Calibri"/>
                <w:sz w:val="20"/>
                <w:szCs w:val="22"/>
                <w:lang w:bidi="it-IT"/>
              </w:rPr>
              <w:t xml:space="preserve">– </w:t>
            </w:r>
            <w:r w:rsidR="007C13FF" w:rsidRPr="009C4669">
              <w:rPr>
                <w:rFonts w:eastAsia="Calibri"/>
                <w:sz w:val="20"/>
                <w:szCs w:val="22"/>
                <w:lang w:bidi="it-IT"/>
              </w:rPr>
              <w:t>Agosto</w:t>
            </w:r>
            <w:r w:rsidRPr="009C4669">
              <w:rPr>
                <w:rFonts w:eastAsia="Calibri"/>
                <w:sz w:val="20"/>
                <w:szCs w:val="22"/>
                <w:lang w:bidi="it-IT"/>
              </w:rPr>
              <w:t xml:space="preserve"> 20</w:t>
            </w:r>
            <w:r w:rsidR="007C13FF" w:rsidRPr="009C4669">
              <w:rPr>
                <w:rFonts w:eastAsia="Calibri"/>
                <w:sz w:val="20"/>
                <w:szCs w:val="22"/>
                <w:lang w:bidi="it-IT"/>
              </w:rPr>
              <w:t>05</w:t>
            </w:r>
          </w:p>
          <w:p w14:paraId="6AECEE8F" w14:textId="17AE55F7" w:rsidR="00815D5E" w:rsidRPr="009C4669" w:rsidRDefault="007C13FF" w:rsidP="00815D5E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Collaboratore Farmacia Comunale</w:t>
            </w:r>
            <w:r w:rsidR="00815D5E" w:rsidRPr="009C4669">
              <w:rPr>
                <w:b w:val="0"/>
                <w:bCs/>
                <w:sz w:val="20"/>
                <w:szCs w:val="22"/>
              </w:rPr>
              <w:t xml:space="preserve"> • </w:t>
            </w:r>
            <w:r w:rsidRPr="009C4669">
              <w:rPr>
                <w:sz w:val="20"/>
                <w:szCs w:val="22"/>
              </w:rPr>
              <w:t>Admenta srl</w:t>
            </w:r>
            <w:r w:rsidR="0045352F" w:rsidRPr="009C4669">
              <w:rPr>
                <w:sz w:val="20"/>
                <w:szCs w:val="22"/>
              </w:rPr>
              <w:t>.</w:t>
            </w:r>
          </w:p>
          <w:p w14:paraId="1E88DE29" w14:textId="064365D7" w:rsidR="00815D5E" w:rsidRPr="009C4669" w:rsidRDefault="00815D5E" w:rsidP="00815D5E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Collaborazione nella gestione della Sede Farmaceutica</w:t>
            </w:r>
            <w:r w:rsidR="0090760B" w:rsidRPr="009C4669">
              <w:rPr>
                <w:b w:val="0"/>
                <w:bCs/>
                <w:sz w:val="20"/>
                <w:szCs w:val="22"/>
              </w:rPr>
              <w:t xml:space="preserve"> Comunale</w:t>
            </w:r>
          </w:p>
          <w:p w14:paraId="03BF8844" w14:textId="04A9A3FD" w:rsidR="00815D5E" w:rsidRPr="009C4669" w:rsidRDefault="00402BF1" w:rsidP="00815D5E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Febbraio</w:t>
            </w:r>
            <w:r w:rsidR="00815D5E" w:rsidRPr="009C4669">
              <w:rPr>
                <w:sz w:val="20"/>
                <w:szCs w:val="22"/>
              </w:rPr>
              <w:t xml:space="preserve"> 20</w:t>
            </w:r>
            <w:r w:rsidRPr="009C4669">
              <w:rPr>
                <w:sz w:val="20"/>
                <w:szCs w:val="22"/>
              </w:rPr>
              <w:t>02</w:t>
            </w:r>
            <w:r w:rsidR="00815D5E" w:rsidRPr="009C4669">
              <w:rPr>
                <w:sz w:val="20"/>
                <w:szCs w:val="22"/>
              </w:rPr>
              <w:t xml:space="preserve"> </w:t>
            </w:r>
            <w:r w:rsidR="00815D5E" w:rsidRPr="009C4669">
              <w:rPr>
                <w:rFonts w:eastAsia="Calibri"/>
                <w:sz w:val="20"/>
                <w:szCs w:val="22"/>
                <w:lang w:bidi="it-IT"/>
              </w:rPr>
              <w:t xml:space="preserve">– </w:t>
            </w:r>
            <w:r w:rsidRPr="009C4669">
              <w:rPr>
                <w:rFonts w:eastAsia="Calibri"/>
                <w:sz w:val="20"/>
                <w:szCs w:val="22"/>
                <w:lang w:bidi="it-IT"/>
              </w:rPr>
              <w:t>Giugno</w:t>
            </w:r>
            <w:r w:rsidR="00815D5E" w:rsidRPr="009C4669">
              <w:rPr>
                <w:rFonts w:eastAsia="Calibri"/>
                <w:sz w:val="20"/>
                <w:szCs w:val="22"/>
                <w:lang w:bidi="it-IT"/>
              </w:rPr>
              <w:t xml:space="preserve"> 20</w:t>
            </w:r>
            <w:r w:rsidRPr="009C4669">
              <w:rPr>
                <w:rFonts w:eastAsia="Calibri"/>
                <w:sz w:val="20"/>
                <w:szCs w:val="22"/>
                <w:lang w:bidi="it-IT"/>
              </w:rPr>
              <w:t>03</w:t>
            </w:r>
          </w:p>
          <w:p w14:paraId="5EB2EE47" w14:textId="085DF5E0" w:rsidR="00402BF1" w:rsidRPr="009C4669" w:rsidRDefault="00402BF1" w:rsidP="00815D5E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Sostituzione Maternità Farmacia Privata</w:t>
            </w:r>
            <w:r w:rsidR="00815D5E" w:rsidRPr="009C4669">
              <w:rPr>
                <w:b w:val="0"/>
                <w:bCs/>
                <w:sz w:val="20"/>
                <w:szCs w:val="22"/>
              </w:rPr>
              <w:t xml:space="preserve"> • </w:t>
            </w:r>
            <w:r w:rsidRPr="009C4669">
              <w:rPr>
                <w:sz w:val="20"/>
                <w:szCs w:val="22"/>
              </w:rPr>
              <w:t>Farmacia Rondò dei Pini (MB)</w:t>
            </w:r>
            <w:r w:rsidR="0045352F" w:rsidRPr="009C4669">
              <w:rPr>
                <w:sz w:val="20"/>
                <w:szCs w:val="22"/>
              </w:rPr>
              <w:t>.</w:t>
            </w:r>
          </w:p>
          <w:p w14:paraId="27AA8208" w14:textId="77777777" w:rsidR="00815D5E" w:rsidRPr="009C4669" w:rsidRDefault="00815D5E" w:rsidP="00815D5E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Collaborazione nella gestione della Sede Farmaceutica</w:t>
            </w:r>
          </w:p>
          <w:p w14:paraId="088F3CC4" w14:textId="370639FD" w:rsidR="00FC2A06" w:rsidRPr="009C4669" w:rsidRDefault="00FC2A06" w:rsidP="00FC2A06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 xml:space="preserve">Aprile 2002 </w:t>
            </w:r>
            <w:r w:rsidRPr="009C4669">
              <w:rPr>
                <w:rFonts w:eastAsia="Calibri"/>
                <w:sz w:val="20"/>
                <w:szCs w:val="22"/>
                <w:lang w:bidi="it-IT"/>
              </w:rPr>
              <w:t>– Febbraio 2003</w:t>
            </w:r>
          </w:p>
          <w:p w14:paraId="7A1AD78F" w14:textId="57BB5A07" w:rsidR="00FC2A06" w:rsidRPr="009C4669" w:rsidRDefault="0045352F" w:rsidP="00FC2A06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Informatore Scientifico del Framaco</w:t>
            </w:r>
            <w:r w:rsidR="00FC2A06" w:rsidRPr="009C4669">
              <w:rPr>
                <w:b w:val="0"/>
                <w:bCs/>
                <w:sz w:val="20"/>
                <w:szCs w:val="22"/>
              </w:rPr>
              <w:t xml:space="preserve"> • </w:t>
            </w:r>
            <w:r w:rsidRPr="009C4669">
              <w:rPr>
                <w:sz w:val="20"/>
                <w:szCs w:val="22"/>
              </w:rPr>
              <w:t>Lusofarmaco S.p.A.</w:t>
            </w:r>
          </w:p>
          <w:p w14:paraId="1C7F6FA9" w14:textId="151CA994" w:rsidR="00BE5CB8" w:rsidRPr="009C4669" w:rsidRDefault="0045352F" w:rsidP="0045352F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Informazione scientifica e propaganda farmaceutica presso medici di base, pediatri di libera scelta e specialist ospedalieri.</w:t>
            </w:r>
          </w:p>
          <w:p w14:paraId="775F40F2" w14:textId="4D73DD18" w:rsidR="0045352F" w:rsidRPr="009C4669" w:rsidRDefault="0045352F" w:rsidP="0045352F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 xml:space="preserve">Marzo 2000 </w:t>
            </w:r>
            <w:r w:rsidRPr="009C4669">
              <w:rPr>
                <w:rFonts w:eastAsia="Calibri"/>
                <w:sz w:val="20"/>
                <w:szCs w:val="22"/>
                <w:lang w:bidi="it-IT"/>
              </w:rPr>
              <w:t>– Settembre 2009</w:t>
            </w:r>
          </w:p>
          <w:p w14:paraId="1C4B6CAB" w14:textId="5FEFAA1D" w:rsidR="0045352F" w:rsidRPr="009C4669" w:rsidRDefault="0045352F" w:rsidP="0045352F">
            <w:pPr>
              <w:pStyle w:val="Date1"/>
              <w:spacing w:after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Tirocinio Professionale</w:t>
            </w:r>
            <w:r w:rsidRPr="009C4669">
              <w:rPr>
                <w:b w:val="0"/>
                <w:bCs/>
                <w:sz w:val="20"/>
                <w:szCs w:val="22"/>
              </w:rPr>
              <w:t xml:space="preserve">• </w:t>
            </w:r>
            <w:r w:rsidRPr="009C4669">
              <w:rPr>
                <w:sz w:val="20"/>
                <w:szCs w:val="22"/>
              </w:rPr>
              <w:t>Policlinico di Milano.</w:t>
            </w:r>
          </w:p>
          <w:p w14:paraId="75821A8E" w14:textId="1B41B1B3" w:rsidR="009C4669" w:rsidRPr="009C4669" w:rsidRDefault="00392F88" w:rsidP="009C4669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b w:val="0"/>
                <w:bCs/>
                <w:sz w:val="20"/>
                <w:szCs w:val="22"/>
              </w:rPr>
              <w:t>Tirocinio finalizzato all’acquisizione di principi per l’organizzazione di un laboratorio galenico per preparazioni magistrali e multiple</w:t>
            </w:r>
          </w:p>
          <w:p w14:paraId="4D94C9E2" w14:textId="77F7B906" w:rsidR="0016278D" w:rsidRPr="009C4669" w:rsidRDefault="00DB59F1" w:rsidP="005036A6">
            <w:pPr>
              <w:pStyle w:val="Titolo2"/>
              <w:jc w:val="both"/>
            </w:pPr>
            <w:r w:rsidRPr="009C4669">
              <w:lastRenderedPageBreak/>
              <w:t>Istruzione e formazione</w:t>
            </w:r>
          </w:p>
          <w:p w14:paraId="15969BB4" w14:textId="474AB5F0" w:rsidR="00266088" w:rsidRDefault="007C4764" w:rsidP="00DF6238">
            <w:pPr>
              <w:pStyle w:val="Date1"/>
              <w:spacing w:before="240" w:line="192" w:lineRule="auto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Iscrizione all’Albo delle Competenze Confservizi Lombardia (Milano, 2024)</w:t>
            </w:r>
          </w:p>
          <w:p w14:paraId="6011B85E" w14:textId="154BBCCC" w:rsidR="00CE76A6" w:rsidRPr="009C4669" w:rsidRDefault="00CE76A6" w:rsidP="00DF6238">
            <w:pPr>
              <w:pStyle w:val="Date1"/>
              <w:spacing w:before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 xml:space="preserve">Master </w:t>
            </w:r>
            <w:r w:rsidR="00FF70CE" w:rsidRPr="009C4669">
              <w:rPr>
                <w:sz w:val="20"/>
                <w:szCs w:val="22"/>
              </w:rPr>
              <w:t>Universitario di Secondo Livello in “Discipline Regolatorie e Market Access in ambito farmaceutico e biotecnologico” presso Università degli Studi del Piemonte Orientale Amedeo Avogadro</w:t>
            </w:r>
            <w:r w:rsidRPr="009C4669">
              <w:rPr>
                <w:sz w:val="20"/>
                <w:szCs w:val="22"/>
              </w:rPr>
              <w:t xml:space="preserve"> </w:t>
            </w:r>
            <w:r w:rsidR="00301165" w:rsidRPr="009C4669">
              <w:rPr>
                <w:sz w:val="20"/>
                <w:szCs w:val="22"/>
              </w:rPr>
              <w:t>(</w:t>
            </w:r>
            <w:r w:rsidR="00FF70CE" w:rsidRPr="009C4669">
              <w:rPr>
                <w:sz w:val="20"/>
                <w:szCs w:val="22"/>
              </w:rPr>
              <w:t>Novara</w:t>
            </w:r>
            <w:r w:rsidR="00301165" w:rsidRPr="009C4669">
              <w:rPr>
                <w:sz w:val="20"/>
                <w:szCs w:val="22"/>
              </w:rPr>
              <w:t xml:space="preserve">, </w:t>
            </w:r>
            <w:r w:rsidRPr="009C4669">
              <w:rPr>
                <w:sz w:val="20"/>
                <w:szCs w:val="22"/>
              </w:rPr>
              <w:t>201</w:t>
            </w:r>
            <w:r w:rsidR="00FF70CE" w:rsidRPr="009C4669">
              <w:rPr>
                <w:sz w:val="20"/>
                <w:szCs w:val="22"/>
              </w:rPr>
              <w:t>7</w:t>
            </w:r>
            <w:r w:rsidRPr="009C4669">
              <w:rPr>
                <w:sz w:val="20"/>
                <w:szCs w:val="22"/>
              </w:rPr>
              <w:t>)</w:t>
            </w:r>
          </w:p>
          <w:p w14:paraId="22DAE31D" w14:textId="1A430E20" w:rsidR="00DF6238" w:rsidRPr="009C4669" w:rsidRDefault="00DF6238" w:rsidP="00DF6238">
            <w:pPr>
              <w:pStyle w:val="Date1"/>
              <w:spacing w:before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C</w:t>
            </w:r>
            <w:r w:rsidR="00DB59F1" w:rsidRPr="009C4669">
              <w:rPr>
                <w:sz w:val="20"/>
                <w:szCs w:val="22"/>
              </w:rPr>
              <w:t>orso di perfezionamento in “Gestione e Management della Farmacia”</w:t>
            </w:r>
            <w:r w:rsidR="00CE76A6" w:rsidRPr="009C4669">
              <w:rPr>
                <w:sz w:val="20"/>
                <w:szCs w:val="22"/>
              </w:rPr>
              <w:t xml:space="preserve"> </w:t>
            </w:r>
            <w:r w:rsidR="00DB59F1" w:rsidRPr="009C4669">
              <w:rPr>
                <w:sz w:val="20"/>
                <w:szCs w:val="22"/>
              </w:rPr>
              <w:t xml:space="preserve"> presso Università degli Studi di Ferrara </w:t>
            </w:r>
            <w:r w:rsidR="00301165" w:rsidRPr="009C4669">
              <w:rPr>
                <w:sz w:val="20"/>
                <w:szCs w:val="22"/>
              </w:rPr>
              <w:t>(</w:t>
            </w:r>
            <w:r w:rsidR="00DB59F1" w:rsidRPr="009C4669">
              <w:rPr>
                <w:sz w:val="20"/>
                <w:szCs w:val="22"/>
              </w:rPr>
              <w:t>Ferrara</w:t>
            </w:r>
            <w:r w:rsidR="00301165" w:rsidRPr="009C4669">
              <w:rPr>
                <w:sz w:val="20"/>
                <w:szCs w:val="22"/>
              </w:rPr>
              <w:t xml:space="preserve">, </w:t>
            </w:r>
            <w:r w:rsidR="00CE76A6" w:rsidRPr="009C4669">
              <w:rPr>
                <w:sz w:val="20"/>
                <w:szCs w:val="22"/>
              </w:rPr>
              <w:t>20</w:t>
            </w:r>
            <w:r w:rsidR="00DB59F1" w:rsidRPr="009C4669">
              <w:rPr>
                <w:sz w:val="20"/>
                <w:szCs w:val="22"/>
              </w:rPr>
              <w:t>15</w:t>
            </w:r>
            <w:r w:rsidR="00CE76A6" w:rsidRPr="009C4669">
              <w:rPr>
                <w:sz w:val="20"/>
                <w:szCs w:val="22"/>
              </w:rPr>
              <w:t>)</w:t>
            </w:r>
          </w:p>
          <w:p w14:paraId="3265DD8E" w14:textId="49469F49" w:rsidR="00FF70CE" w:rsidRPr="009C4669" w:rsidRDefault="00FF70CE" w:rsidP="00DF6238">
            <w:pPr>
              <w:pStyle w:val="Date1"/>
              <w:spacing w:before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Iscrizione all’Ordine dei Farmacisti di Milano Lodi e Monza (Milano, 2003)</w:t>
            </w:r>
          </w:p>
          <w:p w14:paraId="4F9617F0" w14:textId="4A1FD130" w:rsidR="00CE76A6" w:rsidRPr="009C4669" w:rsidRDefault="00DB59F1" w:rsidP="00CE76A6">
            <w:pPr>
              <w:pStyle w:val="Date1"/>
              <w:spacing w:before="240" w:line="192" w:lineRule="auto"/>
              <w:jc w:val="both"/>
              <w:rPr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Laurea Magistrale a percorso unico in Farmacia, tesi di laurea sperimentale: ruolo della 15-lipossigenasi nell’ossidazione delle lipoproteine plasmatiche presso Università degli Studi di Milano</w:t>
            </w:r>
            <w:r w:rsidR="00301165" w:rsidRPr="009C4669">
              <w:rPr>
                <w:sz w:val="20"/>
                <w:szCs w:val="22"/>
              </w:rPr>
              <w:t xml:space="preserve"> (</w:t>
            </w:r>
            <w:r w:rsidR="00CE76A6" w:rsidRPr="009C4669">
              <w:rPr>
                <w:sz w:val="20"/>
                <w:szCs w:val="22"/>
              </w:rPr>
              <w:t>Milan</w:t>
            </w:r>
            <w:r w:rsidR="00301165" w:rsidRPr="009C4669">
              <w:rPr>
                <w:sz w:val="20"/>
                <w:szCs w:val="22"/>
              </w:rPr>
              <w:t xml:space="preserve">, </w:t>
            </w:r>
            <w:r w:rsidR="00CE76A6" w:rsidRPr="009C4669">
              <w:rPr>
                <w:sz w:val="20"/>
                <w:szCs w:val="22"/>
              </w:rPr>
              <w:t>200</w:t>
            </w:r>
            <w:r w:rsidRPr="009C4669">
              <w:rPr>
                <w:sz w:val="20"/>
                <w:szCs w:val="22"/>
              </w:rPr>
              <w:t>2</w:t>
            </w:r>
            <w:r w:rsidR="00CE76A6" w:rsidRPr="009C4669">
              <w:rPr>
                <w:sz w:val="20"/>
                <w:szCs w:val="22"/>
              </w:rPr>
              <w:t>)</w:t>
            </w:r>
          </w:p>
          <w:p w14:paraId="42FC1CCF" w14:textId="77777777" w:rsidR="00DB59F1" w:rsidRPr="009C4669" w:rsidRDefault="00DB59F1" w:rsidP="00CE76A6">
            <w:pPr>
              <w:pStyle w:val="Date1"/>
              <w:spacing w:before="240" w:line="192" w:lineRule="auto"/>
              <w:jc w:val="both"/>
              <w:rPr>
                <w:sz w:val="20"/>
                <w:szCs w:val="22"/>
              </w:rPr>
            </w:pPr>
          </w:p>
          <w:p w14:paraId="4C2134F1" w14:textId="31219E76" w:rsidR="003D1B71" w:rsidRPr="009C4669" w:rsidRDefault="00DB59F1" w:rsidP="00DF6238">
            <w:pPr>
              <w:pStyle w:val="Date1"/>
              <w:spacing w:after="240" w:line="192" w:lineRule="auto"/>
              <w:jc w:val="both"/>
              <w:rPr>
                <w:b w:val="0"/>
                <w:bCs/>
                <w:sz w:val="20"/>
                <w:szCs w:val="22"/>
              </w:rPr>
            </w:pPr>
            <w:r w:rsidRPr="009C4669">
              <w:rPr>
                <w:sz w:val="20"/>
                <w:szCs w:val="22"/>
              </w:rPr>
              <w:t>Diploma liceo scientifico presso Collegio Arcivescovile Ballierini</w:t>
            </w:r>
            <w:r w:rsidR="00CE76A6" w:rsidRPr="009C4669">
              <w:rPr>
                <w:sz w:val="20"/>
                <w:szCs w:val="22"/>
              </w:rPr>
              <w:t xml:space="preserve"> </w:t>
            </w:r>
            <w:r w:rsidR="00301165" w:rsidRPr="009C4669">
              <w:rPr>
                <w:sz w:val="20"/>
                <w:szCs w:val="22"/>
              </w:rPr>
              <w:t>(</w:t>
            </w:r>
            <w:r w:rsidRPr="009C4669">
              <w:rPr>
                <w:sz w:val="20"/>
                <w:szCs w:val="22"/>
              </w:rPr>
              <w:t>Seregno</w:t>
            </w:r>
            <w:r w:rsidR="00301165" w:rsidRPr="009C4669">
              <w:rPr>
                <w:sz w:val="20"/>
                <w:szCs w:val="22"/>
              </w:rPr>
              <w:t xml:space="preserve">, </w:t>
            </w:r>
            <w:r w:rsidRPr="009C4669">
              <w:rPr>
                <w:sz w:val="20"/>
                <w:szCs w:val="22"/>
              </w:rPr>
              <w:t>1994</w:t>
            </w:r>
            <w:r w:rsidR="00301165" w:rsidRPr="009C4669">
              <w:rPr>
                <w:sz w:val="20"/>
                <w:szCs w:val="22"/>
              </w:rPr>
              <w:t>)</w:t>
            </w:r>
          </w:p>
          <w:p w14:paraId="30F8EAD4" w14:textId="51FFB5BD" w:rsidR="003D1B71" w:rsidRPr="009C4669" w:rsidRDefault="005036A6" w:rsidP="00832DFD">
            <w:pPr>
              <w:pStyle w:val="Titolo2"/>
              <w:jc w:val="both"/>
            </w:pPr>
            <w:r w:rsidRPr="009C4669">
              <w:t>Interessi Personali</w:t>
            </w:r>
          </w:p>
          <w:p w14:paraId="6351E084" w14:textId="77777777" w:rsidR="005036A6" w:rsidRPr="009C4669" w:rsidRDefault="005036A6" w:rsidP="005036A6"/>
          <w:p w14:paraId="5855825C" w14:textId="25101B8A" w:rsidR="008A3738" w:rsidRPr="009C4669" w:rsidRDefault="005036A6" w:rsidP="008A3738">
            <w:pPr>
              <w:spacing w:line="192" w:lineRule="auto"/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Lettura, Cinema e Teatro con una particolare predilezione per I classici.</w:t>
            </w:r>
          </w:p>
          <w:p w14:paraId="0E04F96C" w14:textId="77777777" w:rsidR="005036A6" w:rsidRPr="009C4669" w:rsidRDefault="005036A6" w:rsidP="008A3738">
            <w:pPr>
              <w:spacing w:line="192" w:lineRule="auto"/>
              <w:jc w:val="both"/>
              <w:rPr>
                <w:sz w:val="20"/>
                <w:szCs w:val="20"/>
              </w:rPr>
            </w:pPr>
          </w:p>
          <w:p w14:paraId="36418C82" w14:textId="59F1F9C6" w:rsidR="005036A6" w:rsidRPr="009C4669" w:rsidRDefault="005036A6" w:rsidP="008A3738">
            <w:pPr>
              <w:spacing w:line="192" w:lineRule="auto"/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Sport praticato palestra, seguo appassionatamente il calcio anche a livello dilettantistico</w:t>
            </w:r>
          </w:p>
          <w:p w14:paraId="66A531F4" w14:textId="1F8315D6" w:rsidR="003D1B71" w:rsidRPr="005036A6" w:rsidRDefault="003D1B71" w:rsidP="00536FCC">
            <w:pPr>
              <w:spacing w:line="192" w:lineRule="auto"/>
              <w:jc w:val="both"/>
              <w:rPr>
                <w:sz w:val="20"/>
                <w:szCs w:val="20"/>
              </w:rPr>
            </w:pPr>
          </w:p>
          <w:p w14:paraId="6A7A4304" w14:textId="77777777" w:rsidR="003D1B71" w:rsidRPr="009C4669" w:rsidRDefault="003D1B71" w:rsidP="00832DFD">
            <w:pPr>
              <w:spacing w:after="40" w:line="192" w:lineRule="auto"/>
              <w:jc w:val="both"/>
              <w:rPr>
                <w:sz w:val="24"/>
                <w:szCs w:val="24"/>
              </w:rPr>
            </w:pPr>
          </w:p>
        </w:tc>
      </w:tr>
      <w:tr w:rsidR="003D1B71" w:rsidRPr="00E5123B" w14:paraId="43854B52" w14:textId="77777777" w:rsidTr="00832DFD">
        <w:trPr>
          <w:trHeight w:val="1164"/>
        </w:trPr>
        <w:tc>
          <w:tcPr>
            <w:tcW w:w="720" w:type="dxa"/>
          </w:tcPr>
          <w:p w14:paraId="4CE09E9C" w14:textId="77777777" w:rsidR="003D1B71" w:rsidRPr="009C4669" w:rsidRDefault="00CD6B7F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  <w:r w:rsidRPr="009C4669">
              <w:rPr>
                <w:color w:val="0072C7" w:themeColor="accent2"/>
              </w:rPr>
              <w:t xml:space="preserve"> </w:t>
            </w:r>
          </w:p>
        </w:tc>
        <w:tc>
          <w:tcPr>
            <w:tcW w:w="3969" w:type="dxa"/>
            <w:gridSpan w:val="2"/>
          </w:tcPr>
          <w:p w14:paraId="6031A84D" w14:textId="77777777" w:rsidR="003D1B71" w:rsidRPr="009C4669" w:rsidRDefault="003D1B71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84" w:type="dxa"/>
            <w:vMerge/>
          </w:tcPr>
          <w:p w14:paraId="6C1285CF" w14:textId="77777777" w:rsidR="003D1B71" w:rsidRPr="009C4669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719" w:type="dxa"/>
            <w:vMerge/>
          </w:tcPr>
          <w:p w14:paraId="1DA44F5C" w14:textId="77777777" w:rsidR="003D1B71" w:rsidRPr="009C4669" w:rsidRDefault="003D1B71" w:rsidP="00222466"/>
        </w:tc>
      </w:tr>
      <w:tr w:rsidR="003D1B71" w:rsidRPr="00FD7281" w14:paraId="1DAF2680" w14:textId="77777777" w:rsidTr="00832DFD">
        <w:trPr>
          <w:trHeight w:val="543"/>
        </w:trPr>
        <w:tc>
          <w:tcPr>
            <w:tcW w:w="720" w:type="dxa"/>
          </w:tcPr>
          <w:p w14:paraId="6BA76CE4" w14:textId="77777777" w:rsidR="003D1B71" w:rsidRPr="009C4669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1095A72" w14:textId="77777777" w:rsidR="003D1B71" w:rsidRPr="00FD7281" w:rsidRDefault="003D1B71" w:rsidP="006D79A8">
            <w:pPr>
              <w:pStyle w:val="Informazioni"/>
              <w:jc w:val="center"/>
              <w:rPr>
                <w:rStyle w:val="Enfasigrassetto"/>
                <w:b w:val="0"/>
                <w:bCs w:val="0"/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A990700" wp14:editId="6BAE78B1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26EA42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">
                      <v:shape id="Figura a mano liber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9" w:type="dxa"/>
            <w:vAlign w:val="center"/>
          </w:tcPr>
          <w:p w14:paraId="500CBC65" w14:textId="1A406025" w:rsidR="003D1B71" w:rsidRPr="00E5123B" w:rsidRDefault="007D3E95" w:rsidP="00832DFD">
            <w:pPr>
              <w:pStyle w:val="Informazioni"/>
              <w:jc w:val="both"/>
              <w:rPr>
                <w:highlight w:val="yellow"/>
              </w:rPr>
            </w:pPr>
            <w:r w:rsidRPr="007D3E95">
              <w:t>Via monti 20, Seveso, 20822 (MB)</w:t>
            </w:r>
          </w:p>
        </w:tc>
        <w:tc>
          <w:tcPr>
            <w:tcW w:w="284" w:type="dxa"/>
            <w:vMerge/>
          </w:tcPr>
          <w:p w14:paraId="13A44696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719" w:type="dxa"/>
            <w:vMerge/>
          </w:tcPr>
          <w:p w14:paraId="20349E71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15348890" w14:textId="77777777" w:rsidTr="00832DFD">
        <w:trPr>
          <w:trHeight w:val="183"/>
        </w:trPr>
        <w:tc>
          <w:tcPr>
            <w:tcW w:w="720" w:type="dxa"/>
          </w:tcPr>
          <w:p w14:paraId="6364C0FC" w14:textId="77777777" w:rsidR="003D1B71" w:rsidRPr="00FD7281" w:rsidRDefault="003D1B71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2B4C5E23" w14:textId="77777777" w:rsidR="003D1B71" w:rsidRPr="00E5123B" w:rsidRDefault="003D1B71" w:rsidP="00832DFD">
            <w:pPr>
              <w:pStyle w:val="Nessunaspaziatura"/>
              <w:jc w:val="both"/>
              <w:rPr>
                <w:color w:val="666666"/>
                <w:highlight w:val="yellow"/>
              </w:rPr>
            </w:pPr>
          </w:p>
        </w:tc>
        <w:tc>
          <w:tcPr>
            <w:tcW w:w="284" w:type="dxa"/>
            <w:vMerge/>
          </w:tcPr>
          <w:p w14:paraId="2BC42F58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719" w:type="dxa"/>
            <w:vMerge/>
          </w:tcPr>
          <w:p w14:paraId="20591983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17381CD0" w14:textId="77777777" w:rsidTr="00832DFD">
        <w:trPr>
          <w:trHeight w:val="624"/>
        </w:trPr>
        <w:tc>
          <w:tcPr>
            <w:tcW w:w="720" w:type="dxa"/>
          </w:tcPr>
          <w:p w14:paraId="1B67CB37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EBBAB8" w14:textId="77777777"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F591B82" wp14:editId="388111C9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CC13FB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">
                      <v:shape id="Figura a mano libera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9" w:type="dxa"/>
            <w:vAlign w:val="center"/>
          </w:tcPr>
          <w:p w14:paraId="29671876" w14:textId="45999D01" w:rsidR="003D1B71" w:rsidRPr="00E5123B" w:rsidRDefault="007D3E95" w:rsidP="00832DFD">
            <w:pPr>
              <w:pStyle w:val="Informazioni"/>
              <w:jc w:val="both"/>
              <w:rPr>
                <w:highlight w:val="yellow"/>
              </w:rPr>
            </w:pPr>
            <w:r w:rsidRPr="007D3E95">
              <w:t>Cell. 3470198752</w:t>
            </w:r>
          </w:p>
        </w:tc>
        <w:tc>
          <w:tcPr>
            <w:tcW w:w="284" w:type="dxa"/>
            <w:vMerge/>
          </w:tcPr>
          <w:p w14:paraId="732224D5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719" w:type="dxa"/>
            <w:vMerge/>
          </w:tcPr>
          <w:p w14:paraId="7FEBE188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39DD6D0B" w14:textId="77777777" w:rsidTr="00832DFD">
        <w:trPr>
          <w:trHeight w:val="183"/>
        </w:trPr>
        <w:tc>
          <w:tcPr>
            <w:tcW w:w="720" w:type="dxa"/>
          </w:tcPr>
          <w:p w14:paraId="5EB61B85" w14:textId="77777777"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0B4AB3DB" w14:textId="77777777" w:rsidR="003D1B71" w:rsidRPr="00E5123B" w:rsidRDefault="003D1B71" w:rsidP="00832DFD">
            <w:pPr>
              <w:pStyle w:val="Nessunaspaziatura"/>
              <w:jc w:val="both"/>
              <w:rPr>
                <w:color w:val="666666"/>
                <w:highlight w:val="yellow"/>
              </w:rPr>
            </w:pPr>
          </w:p>
        </w:tc>
        <w:tc>
          <w:tcPr>
            <w:tcW w:w="284" w:type="dxa"/>
            <w:vMerge/>
          </w:tcPr>
          <w:p w14:paraId="4BE299AC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719" w:type="dxa"/>
            <w:vMerge/>
          </w:tcPr>
          <w:p w14:paraId="4F2E2F67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69251D7D" w14:textId="77777777" w:rsidTr="00832DFD">
        <w:trPr>
          <w:trHeight w:val="633"/>
        </w:trPr>
        <w:tc>
          <w:tcPr>
            <w:tcW w:w="720" w:type="dxa"/>
          </w:tcPr>
          <w:p w14:paraId="7EAD04AD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E995E34" w14:textId="77777777"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A941167" wp14:editId="2D6C7DE7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621AEF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cona posta elettronic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9" w:type="dxa"/>
            <w:vAlign w:val="center"/>
          </w:tcPr>
          <w:p w14:paraId="6CBFC662" w14:textId="5878D94F" w:rsidR="003D1B71" w:rsidRPr="007D3E95" w:rsidRDefault="007D3E95" w:rsidP="00832DFD">
            <w:pPr>
              <w:pStyle w:val="Informazioni"/>
              <w:jc w:val="both"/>
            </w:pPr>
            <w:r w:rsidRPr="007D3E95">
              <w:t>M</w:t>
            </w:r>
            <w:r w:rsidR="00E5123B" w:rsidRPr="007D3E95">
              <w:t>ail</w:t>
            </w:r>
            <w:r w:rsidRPr="007D3E95">
              <w:t>:</w:t>
            </w:r>
            <w:r>
              <w:t xml:space="preserve"> </w:t>
            </w:r>
            <w:r w:rsidRPr="007D3E95">
              <w:t>davidecolombofarma@gmail.com</w:t>
            </w:r>
          </w:p>
        </w:tc>
        <w:tc>
          <w:tcPr>
            <w:tcW w:w="284" w:type="dxa"/>
            <w:vMerge/>
          </w:tcPr>
          <w:p w14:paraId="142A811C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719" w:type="dxa"/>
            <w:vMerge/>
          </w:tcPr>
          <w:p w14:paraId="3DA7CB0A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40ADFBC2" w14:textId="77777777" w:rsidTr="00832DFD">
        <w:trPr>
          <w:trHeight w:val="174"/>
        </w:trPr>
        <w:tc>
          <w:tcPr>
            <w:tcW w:w="720" w:type="dxa"/>
          </w:tcPr>
          <w:p w14:paraId="4FE942F7" w14:textId="77777777" w:rsidR="003D1B71" w:rsidRPr="00FD7281" w:rsidRDefault="003D1B71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42BACF8D" w14:textId="77777777" w:rsidR="003D1B71" w:rsidRPr="00E5123B" w:rsidRDefault="003D1B71" w:rsidP="00832DFD">
            <w:pPr>
              <w:pStyle w:val="Nessunaspaziatura"/>
              <w:jc w:val="both"/>
              <w:rPr>
                <w:color w:val="666666"/>
                <w:highlight w:val="yellow"/>
              </w:rPr>
            </w:pPr>
          </w:p>
        </w:tc>
        <w:tc>
          <w:tcPr>
            <w:tcW w:w="284" w:type="dxa"/>
            <w:vMerge/>
          </w:tcPr>
          <w:p w14:paraId="13B93B8D" w14:textId="77777777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719" w:type="dxa"/>
            <w:vMerge/>
          </w:tcPr>
          <w:p w14:paraId="442E5635" w14:textId="77777777" w:rsidR="003D1B71" w:rsidRPr="00FD7281" w:rsidRDefault="003D1B71" w:rsidP="005801E5">
            <w:pPr>
              <w:pStyle w:val="Titolo1"/>
            </w:pPr>
          </w:p>
        </w:tc>
      </w:tr>
      <w:tr w:rsidR="003D1B71" w:rsidRPr="00FD7281" w14:paraId="2C8C204D" w14:textId="77777777" w:rsidTr="008A3738">
        <w:trPr>
          <w:trHeight w:val="605"/>
        </w:trPr>
        <w:tc>
          <w:tcPr>
            <w:tcW w:w="720" w:type="dxa"/>
          </w:tcPr>
          <w:p w14:paraId="6DA00668" w14:textId="77777777" w:rsidR="003D1B71" w:rsidRPr="00FD7281" w:rsidRDefault="003D1B71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F22C82E" w14:textId="77777777" w:rsidR="003D1B71" w:rsidRPr="00FD7281" w:rsidRDefault="003D1B71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626C675" wp14:editId="0898518C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A3336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9" w:type="dxa"/>
            <w:vAlign w:val="center"/>
          </w:tcPr>
          <w:p w14:paraId="6466650D" w14:textId="033BE814" w:rsidR="003D1B71" w:rsidRPr="00E5123B" w:rsidRDefault="00E5123B" w:rsidP="00832DFD">
            <w:pPr>
              <w:pStyle w:val="Informazioni"/>
              <w:jc w:val="both"/>
              <w:rPr>
                <w:highlight w:val="yellow"/>
              </w:rPr>
            </w:pPr>
            <w:r w:rsidRPr="00E5123B">
              <w:rPr>
                <w:rFonts w:ascii="CIDFont+F1" w:hAnsi="CIDFont+F1" w:cs="CIDFont+F1"/>
                <w:sz w:val="18"/>
                <w:szCs w:val="18"/>
                <w:highlight w:val="yellow"/>
              </w:rPr>
              <w:t>l</w:t>
            </w:r>
            <w:r w:rsidRPr="007D3E95">
              <w:rPr>
                <w:rFonts w:ascii="CIDFont+F1" w:hAnsi="CIDFont+F1" w:cs="CIDFont+F1"/>
                <w:sz w:val="18"/>
                <w:szCs w:val="18"/>
              </w:rPr>
              <w:t>inkedin</w:t>
            </w:r>
          </w:p>
        </w:tc>
        <w:tc>
          <w:tcPr>
            <w:tcW w:w="284" w:type="dxa"/>
            <w:vMerge/>
          </w:tcPr>
          <w:p w14:paraId="473F837B" w14:textId="77777777" w:rsidR="003D1B71" w:rsidRPr="00FD7281" w:rsidRDefault="003D1B71" w:rsidP="00A14C79">
            <w:pPr>
              <w:pStyle w:val="Informazioni"/>
              <w:rPr>
                <w:rFonts w:ascii="Times New Roman" w:hAnsi="Times New Roman"/>
              </w:rPr>
            </w:pPr>
          </w:p>
        </w:tc>
        <w:tc>
          <w:tcPr>
            <w:tcW w:w="5719" w:type="dxa"/>
            <w:vMerge/>
          </w:tcPr>
          <w:p w14:paraId="6AA3E4C4" w14:textId="77777777" w:rsidR="003D1B71" w:rsidRPr="00FD7281" w:rsidRDefault="003D1B71" w:rsidP="005801E5">
            <w:pPr>
              <w:pStyle w:val="Titolo1"/>
            </w:pPr>
          </w:p>
        </w:tc>
      </w:tr>
      <w:tr w:rsidR="008A3738" w:rsidRPr="00FD7281" w14:paraId="07546D37" w14:textId="77777777" w:rsidTr="00D46BC0">
        <w:trPr>
          <w:trHeight w:val="2448"/>
        </w:trPr>
        <w:tc>
          <w:tcPr>
            <w:tcW w:w="720" w:type="dxa"/>
          </w:tcPr>
          <w:p w14:paraId="16BFEF6F" w14:textId="77777777" w:rsidR="008A3738" w:rsidRPr="00FD7281" w:rsidRDefault="008A3738" w:rsidP="008A3738">
            <w:pPr>
              <w:rPr>
                <w:color w:val="0072C7" w:themeColor="accent2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5C513769" w14:textId="77777777" w:rsidR="0056587F" w:rsidRPr="00386A30" w:rsidRDefault="00386A30" w:rsidP="00386A30">
            <w:pPr>
              <w:pStyle w:val="Titolo2"/>
              <w:jc w:val="both"/>
              <w:rPr>
                <w:sz w:val="22"/>
                <w:szCs w:val="18"/>
                <w:lang w:val="en-GB"/>
              </w:rPr>
            </w:pPr>
            <w:r w:rsidRPr="00386A30">
              <w:rPr>
                <w:sz w:val="22"/>
                <w:szCs w:val="18"/>
                <w:lang w:val="en-GB"/>
              </w:rPr>
              <w:t>Languages</w:t>
            </w:r>
            <w:r w:rsidR="0056587F" w:rsidRPr="00386A30">
              <w:rPr>
                <w:sz w:val="22"/>
                <w:szCs w:val="18"/>
                <w:lang w:val="en-GB"/>
              </w:rPr>
              <w:t xml:space="preserve"> and technological skills</w:t>
            </w:r>
          </w:p>
          <w:p w14:paraId="32C798ED" w14:textId="37CAA345" w:rsidR="00386A30" w:rsidRPr="00386A30" w:rsidRDefault="00386A30" w:rsidP="00386A30">
            <w:pPr>
              <w:jc w:val="both"/>
              <w:rPr>
                <w:sz w:val="20"/>
                <w:szCs w:val="20"/>
                <w:lang w:val="en-GB"/>
              </w:rPr>
            </w:pPr>
            <w:r w:rsidRPr="00386A30">
              <w:rPr>
                <w:sz w:val="20"/>
                <w:szCs w:val="20"/>
                <w:lang w:val="en-GB"/>
              </w:rPr>
              <w:t>Italian</w:t>
            </w:r>
            <w:r w:rsidR="00BB70FC">
              <w:rPr>
                <w:sz w:val="20"/>
                <w:szCs w:val="20"/>
                <w:lang w:val="en-GB"/>
              </w:rPr>
              <w:t>o madrelingua</w:t>
            </w:r>
          </w:p>
          <w:p w14:paraId="4BBB4725" w14:textId="77F910EB" w:rsidR="00386A30" w:rsidRPr="009C4669" w:rsidRDefault="00386A30" w:rsidP="00386A30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English C</w:t>
            </w:r>
            <w:r w:rsidR="00DA63D3" w:rsidRPr="009C4669">
              <w:rPr>
                <w:sz w:val="20"/>
                <w:szCs w:val="20"/>
              </w:rPr>
              <w:t>2</w:t>
            </w:r>
            <w:r w:rsidRPr="009C4669">
              <w:rPr>
                <w:sz w:val="20"/>
                <w:szCs w:val="20"/>
              </w:rPr>
              <w:t xml:space="preserve"> Business</w:t>
            </w:r>
          </w:p>
          <w:p w14:paraId="6AA52603" w14:textId="77777777" w:rsidR="008A3738" w:rsidRPr="009C4669" w:rsidRDefault="008A3738" w:rsidP="0056587F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Microsoft Office</w:t>
            </w:r>
          </w:p>
          <w:p w14:paraId="5CB03D8B" w14:textId="05ECDEBC" w:rsidR="008A3738" w:rsidRPr="009C4669" w:rsidRDefault="00622729" w:rsidP="008A3738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 xml:space="preserve">Principali software dedicati alla gestione di sedi farmaceutiche </w:t>
            </w:r>
            <w:r w:rsidR="008A3738" w:rsidRPr="009C4669">
              <w:rPr>
                <w:sz w:val="20"/>
                <w:szCs w:val="20"/>
              </w:rPr>
              <w:t>(</w:t>
            </w:r>
            <w:r w:rsidRPr="009C4669">
              <w:rPr>
                <w:sz w:val="20"/>
                <w:szCs w:val="20"/>
              </w:rPr>
              <w:t>Wind</w:t>
            </w:r>
            <w:r w:rsidR="009A1DB2" w:rsidRPr="009C4669">
              <w:rPr>
                <w:sz w:val="20"/>
                <w:szCs w:val="20"/>
              </w:rPr>
              <w:t>g</w:t>
            </w:r>
            <w:r w:rsidRPr="009C4669">
              <w:rPr>
                <w:sz w:val="20"/>
                <w:szCs w:val="20"/>
              </w:rPr>
              <w:t>estpharm, Winfarm, I</w:t>
            </w:r>
            <w:r w:rsidR="001C5361">
              <w:rPr>
                <w:sz w:val="20"/>
                <w:szCs w:val="20"/>
              </w:rPr>
              <w:t>.</w:t>
            </w:r>
            <w:r w:rsidRPr="009C4669">
              <w:rPr>
                <w:sz w:val="20"/>
                <w:szCs w:val="20"/>
              </w:rPr>
              <w:t>D</w:t>
            </w:r>
            <w:r w:rsidR="001C5361">
              <w:rPr>
                <w:sz w:val="20"/>
                <w:szCs w:val="20"/>
              </w:rPr>
              <w:t>.</w:t>
            </w:r>
            <w:r w:rsidR="008A3738" w:rsidRPr="009C4669">
              <w:rPr>
                <w:sz w:val="20"/>
                <w:szCs w:val="20"/>
              </w:rPr>
              <w:t>)</w:t>
            </w:r>
          </w:p>
          <w:p w14:paraId="7E44BA92" w14:textId="7C4403DD" w:rsidR="00622729" w:rsidRPr="009C4669" w:rsidRDefault="00622729" w:rsidP="008A3738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Principali software dedicati alla gestione del pesonale (Zucchetti)</w:t>
            </w:r>
          </w:p>
          <w:p w14:paraId="221ABBEB" w14:textId="14137C93" w:rsidR="00BB70FC" w:rsidRPr="009C4669" w:rsidRDefault="00BB70FC" w:rsidP="008A3738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Principali software dedicati alla gestione contabile</w:t>
            </w:r>
          </w:p>
          <w:p w14:paraId="0A928EAF" w14:textId="06313956" w:rsidR="008A3738" w:rsidRPr="009C4669" w:rsidRDefault="008A3738" w:rsidP="009A1DB2">
            <w:pPr>
              <w:pStyle w:val="Titolo2"/>
              <w:jc w:val="both"/>
              <w:rPr>
                <w:sz w:val="22"/>
                <w:szCs w:val="18"/>
              </w:rPr>
            </w:pPr>
          </w:p>
          <w:p w14:paraId="7A6FC3A4" w14:textId="77777777" w:rsidR="009A1DB2" w:rsidRPr="009C4669" w:rsidRDefault="009A1DB2" w:rsidP="009A1DB2"/>
          <w:p w14:paraId="2DE725FE" w14:textId="77777777" w:rsidR="009A1DB2" w:rsidRPr="009C4669" w:rsidRDefault="009A1DB2" w:rsidP="009A1DB2"/>
          <w:p w14:paraId="5583EB71" w14:textId="77777777" w:rsidR="009A1DB2" w:rsidRPr="009C4669" w:rsidRDefault="009A1DB2" w:rsidP="009A1DB2"/>
          <w:p w14:paraId="33788E37" w14:textId="77777777" w:rsidR="00DF6238" w:rsidRPr="009C4669" w:rsidRDefault="00DF6238" w:rsidP="008A3738">
            <w:pPr>
              <w:jc w:val="both"/>
              <w:rPr>
                <w:sz w:val="20"/>
                <w:szCs w:val="20"/>
              </w:rPr>
            </w:pPr>
          </w:p>
          <w:p w14:paraId="32F4A820" w14:textId="77777777" w:rsidR="00DF6238" w:rsidRPr="009C4669" w:rsidRDefault="00DF6238" w:rsidP="008A3738">
            <w:pPr>
              <w:jc w:val="both"/>
              <w:rPr>
                <w:sz w:val="20"/>
                <w:szCs w:val="20"/>
              </w:rPr>
            </w:pPr>
          </w:p>
          <w:p w14:paraId="6EE2ACCA" w14:textId="5266BF39" w:rsidR="008A3738" w:rsidRPr="009C4669" w:rsidRDefault="00DB32E1" w:rsidP="00DF6238">
            <w:pPr>
              <w:widowControl/>
              <w:spacing w:after="240"/>
              <w:rPr>
                <w:rFonts w:ascii="Corbel" w:hAnsi="Corbel" w:cs="Georgia"/>
                <w:b/>
                <w:bCs/>
                <w:color w:val="0072C7" w:themeColor="accent2"/>
                <w:szCs w:val="18"/>
                <w:u w:val="single"/>
              </w:rPr>
            </w:pPr>
            <w:r w:rsidRPr="009C4669">
              <w:rPr>
                <w:rFonts w:ascii="Corbel" w:hAnsi="Corbel" w:cs="Georgia"/>
                <w:b/>
                <w:bCs/>
                <w:color w:val="0072C7" w:themeColor="accent2"/>
                <w:szCs w:val="18"/>
                <w:u w:val="single"/>
              </w:rPr>
              <w:lastRenderedPageBreak/>
              <w:t>Competenze Trasversali</w:t>
            </w:r>
          </w:p>
          <w:p w14:paraId="090BA112" w14:textId="4AC2BEA1" w:rsidR="008A3738" w:rsidRPr="009C4669" w:rsidRDefault="0002341A" w:rsidP="008A3738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Precision</w:t>
            </w:r>
            <w:r w:rsidR="00DB32E1" w:rsidRPr="009C4669">
              <w:rPr>
                <w:sz w:val="20"/>
                <w:szCs w:val="20"/>
              </w:rPr>
              <w:t>e</w:t>
            </w:r>
          </w:p>
          <w:p w14:paraId="1E2EE15E" w14:textId="733783E6" w:rsidR="0002341A" w:rsidRPr="009C4669" w:rsidRDefault="00DB32E1" w:rsidP="008A3738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Capacità analitiche</w:t>
            </w:r>
            <w:r w:rsidR="0002341A" w:rsidRPr="009C4669">
              <w:rPr>
                <w:sz w:val="20"/>
                <w:szCs w:val="20"/>
              </w:rPr>
              <w:t xml:space="preserve"> </w:t>
            </w:r>
          </w:p>
          <w:p w14:paraId="0788A4F9" w14:textId="2D03D1DD" w:rsidR="008A3738" w:rsidRPr="009C4669" w:rsidRDefault="00DB32E1" w:rsidP="008A3738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Capacità organizzative</w:t>
            </w:r>
          </w:p>
          <w:p w14:paraId="202DA56C" w14:textId="0C2EC3C6" w:rsidR="008A3738" w:rsidRPr="009C4669" w:rsidRDefault="00F56D8C" w:rsidP="008A3738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Autorità e Leadership</w:t>
            </w:r>
          </w:p>
          <w:p w14:paraId="122FE638" w14:textId="6CD7F1E9" w:rsidR="0002341A" w:rsidRPr="009C4669" w:rsidRDefault="00523DA6" w:rsidP="008A3738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Abilità comunicative</w:t>
            </w:r>
          </w:p>
          <w:p w14:paraId="529FBED8" w14:textId="77777777" w:rsidR="008A3738" w:rsidRPr="009C4669" w:rsidRDefault="0002341A" w:rsidP="008A3738">
            <w:pPr>
              <w:jc w:val="both"/>
              <w:rPr>
                <w:sz w:val="20"/>
                <w:szCs w:val="20"/>
              </w:rPr>
            </w:pPr>
            <w:r w:rsidRPr="009C4669">
              <w:rPr>
                <w:sz w:val="20"/>
                <w:szCs w:val="20"/>
              </w:rPr>
              <w:t>Communication skills</w:t>
            </w:r>
          </w:p>
          <w:p w14:paraId="55694FC4" w14:textId="74866809" w:rsidR="008A3738" w:rsidRPr="00CE76A6" w:rsidRDefault="00523DA6" w:rsidP="008A3738">
            <w:pPr>
              <w:jc w:val="both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Resistenza allo stress</w:t>
            </w:r>
          </w:p>
          <w:p w14:paraId="4425F03D" w14:textId="035FE7DB" w:rsidR="008A3738" w:rsidRPr="00DF6238" w:rsidRDefault="00CE76A6" w:rsidP="008A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Fle</w:t>
            </w:r>
            <w:r w:rsidR="00523DA6">
              <w:rPr>
                <w:sz w:val="20"/>
                <w:szCs w:val="20"/>
                <w:lang w:val="en-GB"/>
              </w:rPr>
              <w:t>ssibilità</w:t>
            </w:r>
          </w:p>
          <w:p w14:paraId="7E7E2C6C" w14:textId="77777777" w:rsidR="008A3738" w:rsidRPr="00FD7281" w:rsidRDefault="008A3738" w:rsidP="008A3738">
            <w:pPr>
              <w:pStyle w:val="Informazioni"/>
              <w:jc w:val="both"/>
            </w:pPr>
          </w:p>
        </w:tc>
        <w:tc>
          <w:tcPr>
            <w:tcW w:w="284" w:type="dxa"/>
          </w:tcPr>
          <w:p w14:paraId="497B2A63" w14:textId="77777777" w:rsidR="008A3738" w:rsidRPr="00FD7281" w:rsidRDefault="008A3738" w:rsidP="008A3738"/>
        </w:tc>
        <w:tc>
          <w:tcPr>
            <w:tcW w:w="5719" w:type="dxa"/>
            <w:vMerge/>
          </w:tcPr>
          <w:p w14:paraId="1515FB3F" w14:textId="77777777" w:rsidR="008A3738" w:rsidRPr="00FD7281" w:rsidRDefault="008A3738" w:rsidP="008A3738"/>
        </w:tc>
      </w:tr>
    </w:tbl>
    <w:p w14:paraId="3EDC3FBB" w14:textId="2285B4D7" w:rsidR="00392ECC" w:rsidRDefault="00392ECC" w:rsidP="006D79A8">
      <w:pPr>
        <w:pStyle w:val="Corpotesto"/>
      </w:pPr>
    </w:p>
    <w:p w14:paraId="7E774FA7" w14:textId="4237B8AC" w:rsidR="00392ECC" w:rsidRDefault="00392ECC" w:rsidP="006D79A8">
      <w:pPr>
        <w:pStyle w:val="Corpotesto"/>
      </w:pPr>
    </w:p>
    <w:p w14:paraId="6EB473D3" w14:textId="1BCC6196" w:rsidR="00392ECC" w:rsidRDefault="00392ECC" w:rsidP="006D79A8">
      <w:pPr>
        <w:pStyle w:val="Corpotesto"/>
      </w:pPr>
    </w:p>
    <w:p w14:paraId="0AC87BC1" w14:textId="484060CC" w:rsidR="00392ECC" w:rsidRDefault="00392ECC" w:rsidP="006D79A8">
      <w:pPr>
        <w:pStyle w:val="Corpotesto"/>
      </w:pPr>
    </w:p>
    <w:p w14:paraId="68CE4919" w14:textId="4CD73FDD" w:rsidR="00392ECC" w:rsidRDefault="00392ECC" w:rsidP="006D79A8">
      <w:pPr>
        <w:pStyle w:val="Corpotesto"/>
      </w:pPr>
    </w:p>
    <w:p w14:paraId="78B9DDD2" w14:textId="0D7FA7A5" w:rsidR="00392ECC" w:rsidRDefault="00392ECC" w:rsidP="006D79A8">
      <w:pPr>
        <w:pStyle w:val="Corpotesto"/>
      </w:pPr>
    </w:p>
    <w:p w14:paraId="754F1D36" w14:textId="77208A43" w:rsidR="00392ECC" w:rsidRDefault="00392ECC" w:rsidP="006D79A8">
      <w:pPr>
        <w:pStyle w:val="Corpotesto"/>
      </w:pPr>
    </w:p>
    <w:p w14:paraId="3665310A" w14:textId="63171A7B" w:rsidR="00392ECC" w:rsidRDefault="00392ECC" w:rsidP="006D79A8">
      <w:pPr>
        <w:pStyle w:val="Corpotesto"/>
      </w:pPr>
    </w:p>
    <w:p w14:paraId="085FD653" w14:textId="5FADE85F" w:rsidR="00392ECC" w:rsidRDefault="00392ECC" w:rsidP="006D79A8">
      <w:pPr>
        <w:pStyle w:val="Corpotesto"/>
      </w:pPr>
    </w:p>
    <w:p w14:paraId="2DB86386" w14:textId="15CECB72" w:rsidR="00392ECC" w:rsidRDefault="00392ECC" w:rsidP="006D79A8">
      <w:pPr>
        <w:pStyle w:val="Corpotesto"/>
      </w:pPr>
    </w:p>
    <w:p w14:paraId="395F9DFF" w14:textId="243D015A" w:rsidR="00392ECC" w:rsidRDefault="00392ECC" w:rsidP="006D79A8">
      <w:pPr>
        <w:pStyle w:val="Corpotesto"/>
      </w:pPr>
    </w:p>
    <w:p w14:paraId="6D72FE38" w14:textId="77777777" w:rsidR="00392ECC" w:rsidRPr="00392ECC" w:rsidRDefault="00392ECC" w:rsidP="00392ECC">
      <w:pPr>
        <w:pStyle w:val="Corpotesto"/>
        <w:rPr>
          <w:i/>
          <w:iCs/>
          <w:lang w:val="en-GB"/>
        </w:rPr>
      </w:pPr>
      <w:r w:rsidRPr="00392ECC">
        <w:rPr>
          <w:i/>
          <w:iCs/>
          <w:lang w:val="en-GB"/>
        </w:rPr>
        <w:t>I authorize the use of my personal data pursuant to Legislative Decree 30 June 2003 n. 196 as</w:t>
      </w:r>
    </w:p>
    <w:p w14:paraId="536998A2" w14:textId="6F8FA659" w:rsidR="00392ECC" w:rsidRPr="00392ECC" w:rsidRDefault="00392ECC" w:rsidP="00392ECC">
      <w:pPr>
        <w:pStyle w:val="Corpotesto"/>
        <w:rPr>
          <w:i/>
          <w:iCs/>
          <w:lang w:val="en-GB"/>
        </w:rPr>
      </w:pPr>
      <w:r w:rsidRPr="00392ECC">
        <w:rPr>
          <w:i/>
          <w:iCs/>
          <w:lang w:val="en-GB"/>
        </w:rPr>
        <w:t>amended by Legislative Decree 101/2018 "Code concerning the protection of personal data"</w:t>
      </w:r>
    </w:p>
    <w:sectPr w:rsidR="00392ECC" w:rsidRPr="00392ECC" w:rsidSect="00777A3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1814" w:right="794" w:bottom="1140" w:left="1140" w:header="680" w:footer="113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94B7C" w14:textId="77777777" w:rsidR="004444DE" w:rsidRDefault="004444DE" w:rsidP="00590471">
      <w:r>
        <w:separator/>
      </w:r>
    </w:p>
  </w:endnote>
  <w:endnote w:type="continuationSeparator" w:id="0">
    <w:p w14:paraId="261CC3D5" w14:textId="77777777" w:rsidR="004444DE" w:rsidRDefault="004444D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D0E0F" w14:textId="77777777" w:rsidR="00DF6238" w:rsidRDefault="00DF623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4F874" w14:textId="77777777" w:rsidR="00DF6238" w:rsidRDefault="00DF623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15A44" w14:textId="77777777" w:rsidR="00DF6238" w:rsidRDefault="00DF623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57A4F0" w14:textId="77777777" w:rsidR="004444DE" w:rsidRDefault="004444DE" w:rsidP="00590471">
      <w:r>
        <w:separator/>
      </w:r>
    </w:p>
  </w:footnote>
  <w:footnote w:type="continuationSeparator" w:id="0">
    <w:p w14:paraId="16DC246D" w14:textId="77777777" w:rsidR="004444DE" w:rsidRDefault="004444D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69740" w14:textId="77777777" w:rsidR="00DF6238" w:rsidRDefault="00DF623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7E4CE3" w14:textId="77777777" w:rsidR="00590471" w:rsidRPr="00BB527E" w:rsidRDefault="00310F17" w:rsidP="00060042">
    <w:pPr>
      <w:pStyle w:val="Corpotesto"/>
    </w:pPr>
    <w:r w:rsidRPr="00BB527E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58F7D1D" wp14:editId="3CBF8738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igura a mano libera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CDA209" id="Gruppo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walUlieEHgaKBJNjmWDUhENTCQqx7KZHMsGpSIamEhUjmUzOZZNOZYQWL2gHMtmciwblEptA5Nj&#10;2ZRjCYFXBUWiybFsyrGEwNNAkWhyLJtyLCHwNFAkmhzLphxLCCwNlGPZTI5lU44lBJ4GikSTY9mU&#10;YwmBp4Ei0eRYNuVYQuBpoEg0OZZNOZYQeBooEk2OZVOOJQSOBk/lWELgZSAcy9PkWJ7KsYTA00Bm&#10;56fJsTyVYwmBp4HMzk+TY3kqxxICTwPxE58mx/JUjiUEngbiJz5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">
              <v:group id="Grup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igura a mano libera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B527E">
      <w:rPr>
        <w:noProof/>
        <w:lang w:bidi="it-IT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A7CE9" w14:textId="77777777" w:rsidR="00DF6238" w:rsidRDefault="00DF623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9D68F2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87E7150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D4E1F0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A2ADE6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55CCD9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70CF44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8B4E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249A3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6CF85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2142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EE35372"/>
    <w:multiLevelType w:val="hybridMultilevel"/>
    <w:tmpl w:val="11EE5AE0"/>
    <w:lvl w:ilvl="0" w:tplc="8BEEC106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959FE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97103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13920404">
    <w:abstractNumId w:val="10"/>
  </w:num>
  <w:num w:numId="2" w16cid:durableId="1941450311">
    <w:abstractNumId w:val="11"/>
  </w:num>
  <w:num w:numId="3" w16cid:durableId="544830910">
    <w:abstractNumId w:val="9"/>
  </w:num>
  <w:num w:numId="4" w16cid:durableId="1637486638">
    <w:abstractNumId w:val="12"/>
  </w:num>
  <w:num w:numId="5" w16cid:durableId="472215047">
    <w:abstractNumId w:val="15"/>
  </w:num>
  <w:num w:numId="6" w16cid:durableId="516427600">
    <w:abstractNumId w:val="8"/>
  </w:num>
  <w:num w:numId="7" w16cid:durableId="2045255233">
    <w:abstractNumId w:val="3"/>
  </w:num>
  <w:num w:numId="8" w16cid:durableId="347490246">
    <w:abstractNumId w:val="2"/>
  </w:num>
  <w:num w:numId="9" w16cid:durableId="600601022">
    <w:abstractNumId w:val="1"/>
  </w:num>
  <w:num w:numId="10" w16cid:durableId="325986228">
    <w:abstractNumId w:val="0"/>
  </w:num>
  <w:num w:numId="11" w16cid:durableId="194662096">
    <w:abstractNumId w:val="7"/>
  </w:num>
  <w:num w:numId="12" w16cid:durableId="1165171463">
    <w:abstractNumId w:val="6"/>
  </w:num>
  <w:num w:numId="13" w16cid:durableId="1466662167">
    <w:abstractNumId w:val="5"/>
  </w:num>
  <w:num w:numId="14" w16cid:durableId="917324843">
    <w:abstractNumId w:val="4"/>
  </w:num>
  <w:num w:numId="15" w16cid:durableId="1100299622">
    <w:abstractNumId w:val="14"/>
  </w:num>
  <w:num w:numId="16" w16cid:durableId="2908700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8A7"/>
    <w:rsid w:val="0002341A"/>
    <w:rsid w:val="00060042"/>
    <w:rsid w:val="00082D89"/>
    <w:rsid w:val="0008685D"/>
    <w:rsid w:val="00090860"/>
    <w:rsid w:val="000A4C8B"/>
    <w:rsid w:val="00112FD7"/>
    <w:rsid w:val="00150ABD"/>
    <w:rsid w:val="001549E0"/>
    <w:rsid w:val="0016278D"/>
    <w:rsid w:val="001861F1"/>
    <w:rsid w:val="001930A9"/>
    <w:rsid w:val="001946FC"/>
    <w:rsid w:val="001956C8"/>
    <w:rsid w:val="001C5361"/>
    <w:rsid w:val="0022055F"/>
    <w:rsid w:val="00222466"/>
    <w:rsid w:val="00247254"/>
    <w:rsid w:val="0024753C"/>
    <w:rsid w:val="00266088"/>
    <w:rsid w:val="00276026"/>
    <w:rsid w:val="0028187A"/>
    <w:rsid w:val="002B4549"/>
    <w:rsid w:val="00301165"/>
    <w:rsid w:val="00310F17"/>
    <w:rsid w:val="00322A46"/>
    <w:rsid w:val="003326CB"/>
    <w:rsid w:val="00336C52"/>
    <w:rsid w:val="00353B60"/>
    <w:rsid w:val="00376291"/>
    <w:rsid w:val="00380FD1"/>
    <w:rsid w:val="00383D02"/>
    <w:rsid w:val="00385DE7"/>
    <w:rsid w:val="00386A30"/>
    <w:rsid w:val="00392ECC"/>
    <w:rsid w:val="00392F88"/>
    <w:rsid w:val="003D1B71"/>
    <w:rsid w:val="003F3FF9"/>
    <w:rsid w:val="00401E06"/>
    <w:rsid w:val="00402BF1"/>
    <w:rsid w:val="00431F49"/>
    <w:rsid w:val="004444DE"/>
    <w:rsid w:val="0045352F"/>
    <w:rsid w:val="00465B17"/>
    <w:rsid w:val="0046751A"/>
    <w:rsid w:val="00474C29"/>
    <w:rsid w:val="004958A7"/>
    <w:rsid w:val="004E158A"/>
    <w:rsid w:val="004E2EE6"/>
    <w:rsid w:val="004E7ECD"/>
    <w:rsid w:val="004F4F1C"/>
    <w:rsid w:val="005036A6"/>
    <w:rsid w:val="005036E6"/>
    <w:rsid w:val="00523DA6"/>
    <w:rsid w:val="00536FCC"/>
    <w:rsid w:val="0056587F"/>
    <w:rsid w:val="00565C77"/>
    <w:rsid w:val="0056708E"/>
    <w:rsid w:val="005801E5"/>
    <w:rsid w:val="00590471"/>
    <w:rsid w:val="005D01FA"/>
    <w:rsid w:val="00622729"/>
    <w:rsid w:val="00632432"/>
    <w:rsid w:val="00653E17"/>
    <w:rsid w:val="00675647"/>
    <w:rsid w:val="006A08E8"/>
    <w:rsid w:val="006D79A8"/>
    <w:rsid w:val="0072353B"/>
    <w:rsid w:val="007575B6"/>
    <w:rsid w:val="00777A3C"/>
    <w:rsid w:val="007B3C81"/>
    <w:rsid w:val="007C0C8E"/>
    <w:rsid w:val="007C13FF"/>
    <w:rsid w:val="007C4764"/>
    <w:rsid w:val="007D3E95"/>
    <w:rsid w:val="007D4A53"/>
    <w:rsid w:val="007D67CA"/>
    <w:rsid w:val="007E668F"/>
    <w:rsid w:val="007F5B63"/>
    <w:rsid w:val="00803A0A"/>
    <w:rsid w:val="00815D5E"/>
    <w:rsid w:val="00830095"/>
    <w:rsid w:val="00832DFD"/>
    <w:rsid w:val="00846CB9"/>
    <w:rsid w:val="008530D9"/>
    <w:rsid w:val="008566AA"/>
    <w:rsid w:val="008A1E6E"/>
    <w:rsid w:val="008A3738"/>
    <w:rsid w:val="008A62B4"/>
    <w:rsid w:val="008C024F"/>
    <w:rsid w:val="008C2CFC"/>
    <w:rsid w:val="008D2B83"/>
    <w:rsid w:val="008D5C73"/>
    <w:rsid w:val="0090760B"/>
    <w:rsid w:val="00912DC8"/>
    <w:rsid w:val="009235A6"/>
    <w:rsid w:val="009475DC"/>
    <w:rsid w:val="00955FAB"/>
    <w:rsid w:val="00967B93"/>
    <w:rsid w:val="00971175"/>
    <w:rsid w:val="009A1DB2"/>
    <w:rsid w:val="009C4669"/>
    <w:rsid w:val="009D090F"/>
    <w:rsid w:val="009F3E89"/>
    <w:rsid w:val="00A31464"/>
    <w:rsid w:val="00A31B16"/>
    <w:rsid w:val="00A33613"/>
    <w:rsid w:val="00A47A8D"/>
    <w:rsid w:val="00AC6C7E"/>
    <w:rsid w:val="00AE43C3"/>
    <w:rsid w:val="00B4158A"/>
    <w:rsid w:val="00B6466C"/>
    <w:rsid w:val="00B80EC1"/>
    <w:rsid w:val="00B82DCC"/>
    <w:rsid w:val="00BB0AD4"/>
    <w:rsid w:val="00BB1B5D"/>
    <w:rsid w:val="00BB527E"/>
    <w:rsid w:val="00BB70FC"/>
    <w:rsid w:val="00BC1967"/>
    <w:rsid w:val="00BC22C7"/>
    <w:rsid w:val="00BD195A"/>
    <w:rsid w:val="00BE5CB8"/>
    <w:rsid w:val="00C07240"/>
    <w:rsid w:val="00C14078"/>
    <w:rsid w:val="00C4792A"/>
    <w:rsid w:val="00C97BDE"/>
    <w:rsid w:val="00CD6B7F"/>
    <w:rsid w:val="00CE1E3D"/>
    <w:rsid w:val="00CE76A6"/>
    <w:rsid w:val="00D053FA"/>
    <w:rsid w:val="00D66089"/>
    <w:rsid w:val="00DA63D3"/>
    <w:rsid w:val="00DB32E1"/>
    <w:rsid w:val="00DB59F1"/>
    <w:rsid w:val="00DC3F0A"/>
    <w:rsid w:val="00DD64D4"/>
    <w:rsid w:val="00DF6238"/>
    <w:rsid w:val="00E14DC9"/>
    <w:rsid w:val="00E26AED"/>
    <w:rsid w:val="00E45C08"/>
    <w:rsid w:val="00E5123B"/>
    <w:rsid w:val="00E73AB8"/>
    <w:rsid w:val="00E90A60"/>
    <w:rsid w:val="00ED47F7"/>
    <w:rsid w:val="00EE7E09"/>
    <w:rsid w:val="00EE7EE7"/>
    <w:rsid w:val="00F0223C"/>
    <w:rsid w:val="00F3235D"/>
    <w:rsid w:val="00F32393"/>
    <w:rsid w:val="00F56D8C"/>
    <w:rsid w:val="00F878BD"/>
    <w:rsid w:val="00FB6AA9"/>
    <w:rsid w:val="00FC2A06"/>
    <w:rsid w:val="00FD7281"/>
    <w:rsid w:val="00FE7401"/>
    <w:rsid w:val="00FF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9E26A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527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BB527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527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527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527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527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527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527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527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BB527E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B527E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B527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34"/>
    <w:qFormat/>
    <w:rsid w:val="00BB527E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BB527E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B527E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B527E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BB5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Corpotesto"/>
    <w:next w:val="Normale"/>
    <w:link w:val="TitoloCarattere"/>
    <w:uiPriority w:val="10"/>
    <w:qFormat/>
    <w:rsid w:val="00BB527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BB527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BB527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1">
    <w:name w:val="Date1"/>
    <w:basedOn w:val="Corpotesto"/>
    <w:qFormat/>
    <w:rsid w:val="00BB527E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BB527E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BB527E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BB527E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BB527E"/>
    <w:rPr>
      <w:rFonts w:ascii="Calibri" w:hAnsi="Calibri" w:cs="Calibri"/>
    </w:rPr>
  </w:style>
  <w:style w:type="paragraph" w:styleId="Nessunaspaziatura">
    <w:name w:val="No Spacing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B527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sperienza">
    <w:name w:val="Esperienza"/>
    <w:basedOn w:val="Normale"/>
    <w:qFormat/>
    <w:rsid w:val="00BB527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toelenco">
    <w:name w:val="List Bullet"/>
    <w:basedOn w:val="Normale"/>
    <w:uiPriority w:val="99"/>
    <w:rsid w:val="00BB527E"/>
    <w:pPr>
      <w:numPr>
        <w:numId w:val="3"/>
      </w:numPr>
      <w:contextualSpacing/>
    </w:pPr>
  </w:style>
  <w:style w:type="paragraph" w:customStyle="1" w:styleId="Nomeistituto">
    <w:name w:val="Nome istituto"/>
    <w:basedOn w:val="Normale"/>
    <w:uiPriority w:val="1"/>
    <w:rsid w:val="00BB527E"/>
    <w:rPr>
      <w:b/>
    </w:rPr>
  </w:style>
  <w:style w:type="character" w:customStyle="1" w:styleId="Menzione1">
    <w:name w:val="Menzione1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BB527E"/>
    <w:pPr>
      <w:numPr>
        <w:numId w:val="4"/>
      </w:numPr>
    </w:pPr>
  </w:style>
  <w:style w:type="numbering" w:styleId="1ai">
    <w:name w:val="Outline List 1"/>
    <w:basedOn w:val="Nessunelenco"/>
    <w:uiPriority w:val="99"/>
    <w:semiHidden/>
    <w:unhideWhenUsed/>
    <w:rsid w:val="00BB527E"/>
    <w:pPr>
      <w:numPr>
        <w:numId w:val="5"/>
      </w:numPr>
    </w:pPr>
  </w:style>
  <w:style w:type="character" w:styleId="CodiceHTML">
    <w:name w:val="HTML Code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B527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B527E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BB527E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B527E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BB527E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BB527E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BB527E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BB527E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BB527E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BB527E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BB527E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BB527E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BB527E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B527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BB527E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BB527E"/>
  </w:style>
  <w:style w:type="character" w:styleId="Titolodellibro">
    <w:name w:val="Book Title"/>
    <w:basedOn w:val="Carpredefinitoparagrafo"/>
    <w:uiPriority w:val="33"/>
    <w:semiHidden/>
    <w:rsid w:val="00BB527E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BB5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BB527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BB527E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BB527E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BB527E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BB527E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BB527E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BB527E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BB527E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BB527E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BB527E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BB527E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BB527E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BB527E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BB527E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BB527E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BB527E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BB527E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BB527E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BB527E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BB527E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BB527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B527E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BB527E"/>
  </w:style>
  <w:style w:type="paragraph" w:styleId="Testomacro">
    <w:name w:val="macro"/>
    <w:link w:val="TestomacroCarattere"/>
    <w:uiPriority w:val="99"/>
    <w:semiHidden/>
    <w:unhideWhenUsed/>
    <w:rsid w:val="00BB527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BB527E"/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B527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BB527E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BB527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BB527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BB527E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527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52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527E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BB527E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BB527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BB527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527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527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527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527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527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BB527E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BB52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B52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BB52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B52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BB52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BB527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BB527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B527E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BB527E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BB527E"/>
    <w:rPr>
      <w:rFonts w:ascii="Times New Roman" w:hAnsi="Times New Roman"/>
      <w:sz w:val="24"/>
      <w:szCs w:val="24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BB527E"/>
    <w:rPr>
      <w:rFonts w:ascii="Calibri" w:hAnsi="Calibri" w:cs="Calibri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527E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B527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B527E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B527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B527E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B527E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B527E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B527E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B527E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BB527E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BB527E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BB527E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BB527E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BB527E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BB527E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BB527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2">
    <w:name w:val="List Table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BB527E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BB527E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BB527E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BB527E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BB527E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BB527E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BB527E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BB527E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BB527E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BB527E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BB527E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BB527E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BB527E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BB527E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BB527E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BB527E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B527E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B527E"/>
    <w:rPr>
      <w:rFonts w:ascii="Consolas" w:hAnsi="Consolas" w:cs="Calibri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BB527E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BB527E"/>
    <w:rPr>
      <w:rFonts w:ascii="Calibri" w:hAnsi="Calibri" w:cs="Calibri"/>
    </w:rPr>
  </w:style>
  <w:style w:type="table" w:styleId="Grigliatabella1">
    <w:name w:val="Table Grid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BB5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B527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527E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BB527E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BB527E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B527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5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\Desktop\RICERCHE\2021\Grunenthal\General%20Accounting%20&amp;%20Tax%20Expert%20Specialist\CV\CV_CARLOMAGNO_ENG2%20(1)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297F206-027D-4B11-8F74-F2C8785875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CV_CARLOMAGNO_ENG2 (1)</Template>
  <TotalTime>0</TotalTime>
  <Pages>3</Pages>
  <Words>782</Words>
  <Characters>4460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2021-07-04T08:09:00Z</dcterms:created>
  <dcterms:modified xsi:type="dcterms:W3CDTF">2024-06-12T10:15:00Z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